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19CA" w:rsidRPr="00C56BBA" w:rsidRDefault="00B17683" w:rsidP="00C56BBA">
      <w:pPr>
        <w:pStyle w:val="Title"/>
        <w:ind w:left="-900" w:firstLine="540"/>
        <w:rPr>
          <w:rFonts w:ascii="Castellar" w:hAnsi="Castellar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5657850</wp:posOffset>
            </wp:positionH>
            <wp:positionV relativeFrom="paragraph">
              <wp:posOffset>-85725</wp:posOffset>
            </wp:positionV>
            <wp:extent cx="1066800" cy="790575"/>
            <wp:effectExtent l="19050" t="0" r="0" b="0"/>
            <wp:wrapNone/>
            <wp:docPr id="5" name="Picture 5" descr="roughneck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oughnecks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123825</wp:posOffset>
            </wp:positionH>
            <wp:positionV relativeFrom="paragraph">
              <wp:posOffset>-38100</wp:posOffset>
            </wp:positionV>
            <wp:extent cx="1066800" cy="790575"/>
            <wp:effectExtent l="19050" t="0" r="0" b="0"/>
            <wp:wrapNone/>
            <wp:docPr id="6" name="Picture 6" descr="roughneck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roughnecks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790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73C98">
        <w:t xml:space="preserve">   </w:t>
      </w:r>
      <w:r w:rsidR="00DD2B72">
        <w:t xml:space="preserve"> </w:t>
      </w:r>
      <w:r>
        <w:rPr>
          <w:rFonts w:ascii="Imprint MT Shadow" w:hAnsi="Imprint MT Shadow"/>
          <w:b/>
          <w:noProof/>
          <w:color w:val="993366"/>
          <w:sz w:val="40"/>
          <w:szCs w:val="40"/>
        </w:rPr>
        <w:drawing>
          <wp:inline distT="0" distB="0" distL="0" distR="0">
            <wp:extent cx="4248150" cy="857250"/>
            <wp:effectExtent l="19050" t="0" r="0" b="0"/>
            <wp:docPr id="1" name="Picture 1" descr="CBISDban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BISDbanner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73C98">
        <w:rPr>
          <w:rFonts w:ascii="Imprint MT Shadow" w:hAnsi="Imprint MT Shadow"/>
          <w:b/>
          <w:color w:val="993366"/>
          <w:sz w:val="40"/>
          <w:szCs w:val="40"/>
        </w:rPr>
        <w:t xml:space="preserve"> </w:t>
      </w:r>
    </w:p>
    <w:p w:rsidR="008D5E63" w:rsidRPr="005B2596" w:rsidRDefault="008D5E63" w:rsidP="00A96E7B">
      <w:pPr>
        <w:ind w:left="360"/>
        <w:jc w:val="center"/>
        <w:rPr>
          <w:rFonts w:asciiTheme="minorHAnsi" w:hAnsiTheme="minorHAnsi"/>
          <w:sz w:val="20"/>
          <w:szCs w:val="20"/>
        </w:rPr>
      </w:pPr>
      <w:smartTag w:uri="urn:schemas-microsoft-com:office:smarttags" w:element="address">
        <w:smartTag w:uri="urn:schemas-microsoft-com:office:smarttags" w:element="Street">
          <w:r w:rsidRPr="005B2596">
            <w:rPr>
              <w:rFonts w:asciiTheme="minorHAnsi" w:hAnsiTheme="minorHAnsi"/>
              <w:b/>
              <w:sz w:val="20"/>
              <w:szCs w:val="20"/>
            </w:rPr>
            <w:t>P.O. Box 158</w:t>
          </w:r>
        </w:smartTag>
        <w:r w:rsidRPr="005B2596">
          <w:rPr>
            <w:rFonts w:asciiTheme="minorHAnsi" w:hAnsiTheme="minorHAnsi"/>
            <w:b/>
            <w:sz w:val="20"/>
            <w:szCs w:val="20"/>
          </w:rPr>
          <w:t xml:space="preserve">, </w:t>
        </w:r>
        <w:smartTag w:uri="urn:schemas-microsoft-com:office:smarttags" w:element="City">
          <w:r w:rsidRPr="005B2596">
            <w:rPr>
              <w:rFonts w:asciiTheme="minorHAnsi" w:hAnsiTheme="minorHAnsi"/>
              <w:b/>
              <w:sz w:val="20"/>
              <w:szCs w:val="20"/>
            </w:rPr>
            <w:t>West Columbia</w:t>
          </w:r>
        </w:smartTag>
        <w:r w:rsidR="001E4298" w:rsidRPr="005B2596">
          <w:rPr>
            <w:rFonts w:asciiTheme="minorHAnsi" w:hAnsiTheme="minorHAnsi"/>
            <w:b/>
            <w:sz w:val="20"/>
            <w:szCs w:val="20"/>
          </w:rPr>
          <w:t>,</w:t>
        </w:r>
        <w:r w:rsidRPr="005B2596">
          <w:rPr>
            <w:rFonts w:asciiTheme="minorHAnsi" w:hAnsiTheme="minorHAnsi"/>
            <w:b/>
            <w:sz w:val="20"/>
            <w:szCs w:val="20"/>
          </w:rPr>
          <w:t xml:space="preserve"> </w:t>
        </w:r>
        <w:smartTag w:uri="urn:schemas-microsoft-com:office:smarttags" w:element="State">
          <w:r w:rsidRPr="005B2596">
            <w:rPr>
              <w:rFonts w:asciiTheme="minorHAnsi" w:hAnsiTheme="minorHAnsi"/>
              <w:b/>
              <w:sz w:val="20"/>
              <w:szCs w:val="20"/>
            </w:rPr>
            <w:t>TX</w:t>
          </w:r>
        </w:smartTag>
        <w:r w:rsidRPr="005B2596">
          <w:rPr>
            <w:rFonts w:asciiTheme="minorHAnsi" w:hAnsiTheme="minorHAnsi"/>
            <w:b/>
            <w:sz w:val="20"/>
            <w:szCs w:val="20"/>
          </w:rPr>
          <w:t xml:space="preserve"> </w:t>
        </w:r>
        <w:r w:rsidR="00A96E7B" w:rsidRPr="005B2596">
          <w:rPr>
            <w:rFonts w:asciiTheme="minorHAnsi" w:hAnsiTheme="minorHAnsi"/>
            <w:b/>
            <w:sz w:val="20"/>
            <w:szCs w:val="20"/>
          </w:rPr>
          <w:t xml:space="preserve"> </w:t>
        </w:r>
        <w:smartTag w:uri="urn:schemas-microsoft-com:office:smarttags" w:element="PostalCode">
          <w:r w:rsidRPr="005B2596">
            <w:rPr>
              <w:rFonts w:asciiTheme="minorHAnsi" w:hAnsiTheme="minorHAnsi"/>
              <w:b/>
              <w:sz w:val="20"/>
              <w:szCs w:val="20"/>
            </w:rPr>
            <w:t>77486</w:t>
          </w:r>
        </w:smartTag>
      </w:smartTag>
      <w:r w:rsidR="00A96E7B" w:rsidRPr="005B2596">
        <w:rPr>
          <w:rFonts w:asciiTheme="minorHAnsi" w:hAnsiTheme="minorHAnsi"/>
          <w:b/>
          <w:sz w:val="20"/>
          <w:szCs w:val="20"/>
        </w:rPr>
        <w:t xml:space="preserve"> </w:t>
      </w:r>
      <w:r w:rsidR="001E4298" w:rsidRPr="005B2596">
        <w:rPr>
          <w:rFonts w:asciiTheme="minorHAnsi" w:hAnsiTheme="minorHAnsi"/>
          <w:b/>
          <w:sz w:val="20"/>
          <w:szCs w:val="20"/>
        </w:rPr>
        <w:t xml:space="preserve"> </w:t>
      </w:r>
      <w:r w:rsidR="00A96E7B" w:rsidRPr="005B2596">
        <w:rPr>
          <w:rFonts w:asciiTheme="minorHAnsi" w:hAnsiTheme="minorHAnsi"/>
          <w:b/>
          <w:color w:val="800000"/>
          <w:sz w:val="20"/>
          <w:szCs w:val="20"/>
        </w:rPr>
        <w:sym w:font="Wingdings 2" w:char="F0EA"/>
      </w:r>
      <w:r w:rsidR="001E4298" w:rsidRPr="005B2596">
        <w:rPr>
          <w:rFonts w:asciiTheme="minorHAnsi" w:hAnsiTheme="minorHAnsi"/>
          <w:b/>
          <w:sz w:val="20"/>
          <w:szCs w:val="20"/>
        </w:rPr>
        <w:t xml:space="preserve"> </w:t>
      </w:r>
      <w:r w:rsidR="00A96E7B" w:rsidRPr="005B2596">
        <w:rPr>
          <w:rFonts w:asciiTheme="minorHAnsi" w:hAnsiTheme="minorHAnsi"/>
          <w:b/>
          <w:sz w:val="20"/>
          <w:szCs w:val="20"/>
        </w:rPr>
        <w:t xml:space="preserve"> </w:t>
      </w:r>
      <w:r w:rsidR="00DD2B72" w:rsidRPr="005B2596">
        <w:rPr>
          <w:rFonts w:asciiTheme="minorHAnsi" w:hAnsiTheme="minorHAnsi"/>
          <w:b/>
          <w:sz w:val="20"/>
          <w:szCs w:val="20"/>
        </w:rPr>
        <w:t xml:space="preserve">Office </w:t>
      </w:r>
      <w:r w:rsidR="00EE4055" w:rsidRPr="005B2596">
        <w:rPr>
          <w:rFonts w:asciiTheme="minorHAnsi" w:hAnsiTheme="minorHAnsi"/>
          <w:b/>
          <w:sz w:val="20"/>
          <w:szCs w:val="20"/>
        </w:rPr>
        <w:t>979-345-7602</w:t>
      </w:r>
      <w:r w:rsidR="001E4298" w:rsidRPr="005B2596">
        <w:rPr>
          <w:rFonts w:asciiTheme="minorHAnsi" w:hAnsiTheme="minorHAnsi"/>
          <w:b/>
          <w:sz w:val="20"/>
          <w:szCs w:val="20"/>
        </w:rPr>
        <w:t xml:space="preserve">  </w:t>
      </w:r>
      <w:r w:rsidR="00A96E7B" w:rsidRPr="005B2596">
        <w:rPr>
          <w:rFonts w:asciiTheme="minorHAnsi" w:hAnsiTheme="minorHAnsi"/>
          <w:b/>
          <w:color w:val="800000"/>
          <w:sz w:val="20"/>
          <w:szCs w:val="20"/>
        </w:rPr>
        <w:sym w:font="Wingdings 2" w:char="F0EA"/>
      </w:r>
      <w:r w:rsidR="00A96E7B" w:rsidRPr="005B2596">
        <w:rPr>
          <w:rFonts w:asciiTheme="minorHAnsi" w:hAnsiTheme="minorHAnsi"/>
          <w:b/>
          <w:color w:val="993366"/>
          <w:sz w:val="20"/>
          <w:szCs w:val="20"/>
        </w:rPr>
        <w:t xml:space="preserve"> </w:t>
      </w:r>
      <w:r w:rsidR="00DD2B72" w:rsidRPr="005B2596">
        <w:rPr>
          <w:rFonts w:asciiTheme="minorHAnsi" w:hAnsiTheme="minorHAnsi"/>
          <w:b/>
          <w:sz w:val="20"/>
          <w:szCs w:val="20"/>
        </w:rPr>
        <w:t xml:space="preserve">Fax </w:t>
      </w:r>
      <w:r w:rsidR="00EE4055" w:rsidRPr="005B2596">
        <w:rPr>
          <w:rFonts w:asciiTheme="minorHAnsi" w:hAnsiTheme="minorHAnsi"/>
          <w:b/>
          <w:sz w:val="20"/>
          <w:szCs w:val="20"/>
        </w:rPr>
        <w:t xml:space="preserve"> 979-345-7605</w:t>
      </w:r>
      <w:r w:rsidR="001E4298" w:rsidRPr="005B2596">
        <w:rPr>
          <w:rFonts w:asciiTheme="minorHAnsi" w:hAnsiTheme="minorHAnsi"/>
          <w:b/>
          <w:sz w:val="20"/>
          <w:szCs w:val="20"/>
        </w:rPr>
        <w:t xml:space="preserve"> </w:t>
      </w:r>
      <w:r w:rsidR="00A96E7B" w:rsidRPr="005B2596">
        <w:rPr>
          <w:rFonts w:asciiTheme="minorHAnsi" w:hAnsiTheme="minorHAnsi"/>
          <w:b/>
          <w:sz w:val="20"/>
          <w:szCs w:val="20"/>
        </w:rPr>
        <w:t xml:space="preserve"> </w:t>
      </w:r>
      <w:r w:rsidR="00A96E7B" w:rsidRPr="005B2596">
        <w:rPr>
          <w:rFonts w:asciiTheme="minorHAnsi" w:hAnsiTheme="minorHAnsi"/>
          <w:b/>
          <w:color w:val="800000"/>
          <w:sz w:val="20"/>
          <w:szCs w:val="20"/>
        </w:rPr>
        <w:sym w:font="Wingdings 2" w:char="F0EA"/>
      </w:r>
      <w:r w:rsidR="00A96E7B" w:rsidRPr="005B2596">
        <w:rPr>
          <w:rFonts w:asciiTheme="minorHAnsi" w:hAnsiTheme="minorHAnsi"/>
          <w:b/>
          <w:color w:val="993366"/>
          <w:sz w:val="20"/>
          <w:szCs w:val="20"/>
        </w:rPr>
        <w:t xml:space="preserve">  </w:t>
      </w:r>
      <w:r w:rsidR="001E4298" w:rsidRPr="005B2596">
        <w:rPr>
          <w:rFonts w:asciiTheme="minorHAnsi" w:hAnsiTheme="minorHAnsi"/>
          <w:b/>
          <w:sz w:val="20"/>
          <w:szCs w:val="20"/>
        </w:rPr>
        <w:t xml:space="preserve"> www.cbisd.</w:t>
      </w:r>
      <w:r w:rsidR="00A51B3E" w:rsidRPr="005B2596">
        <w:rPr>
          <w:rFonts w:asciiTheme="minorHAnsi" w:hAnsiTheme="minorHAnsi"/>
          <w:b/>
          <w:sz w:val="20"/>
          <w:szCs w:val="20"/>
        </w:rPr>
        <w:t>com</w:t>
      </w:r>
    </w:p>
    <w:p w:rsidR="00D713B9" w:rsidRPr="00324F57" w:rsidRDefault="007B2338" w:rsidP="00324F57">
      <w:pPr>
        <w:rPr>
          <w:rFonts w:ascii="Arial" w:hAnsi="Arial" w:cs="Arial"/>
          <w:sz w:val="20"/>
        </w:rPr>
      </w:pPr>
      <w:r>
        <w:rPr>
          <w:rFonts w:ascii="Lucida Calligraphy" w:hAnsi="Lucida Calligraphy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-1028700</wp:posOffset>
                </wp:positionH>
                <wp:positionV relativeFrom="paragraph">
                  <wp:posOffset>81280</wp:posOffset>
                </wp:positionV>
                <wp:extent cx="8572500" cy="0"/>
                <wp:effectExtent l="47625" t="45720" r="38100" b="40005"/>
                <wp:wrapNone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572500" cy="0"/>
                        </a:xfrm>
                        <a:prstGeom prst="line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F2084C8" id="Line 2" o:spid="_x0000_s1026" style="position:absolute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1pt,6.4pt" to="594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" strokeweight="6pt">
                <v:stroke linestyle="thickBetweenThin"/>
              </v:line>
            </w:pict>
          </mc:Fallback>
        </mc:AlternateContent>
      </w:r>
    </w:p>
    <w:p w:rsidR="00EE4055" w:rsidRDefault="00EE4055" w:rsidP="00F27103"/>
    <w:p w:rsidR="00832749" w:rsidRDefault="00B17683" w:rsidP="005B2596">
      <w:pPr>
        <w:jc w:val="center"/>
        <w:rPr>
          <w:rFonts w:asciiTheme="minorHAnsi" w:hAnsiTheme="minorHAnsi" w:cs="Arial"/>
          <w:b/>
          <w:sz w:val="48"/>
          <w:szCs w:val="48"/>
        </w:rPr>
      </w:pPr>
      <w:r>
        <w:rPr>
          <w:rFonts w:asciiTheme="minorHAnsi" w:hAnsiTheme="minorHAnsi"/>
          <w:b/>
          <w:i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163830</wp:posOffset>
            </wp:positionV>
            <wp:extent cx="7086600" cy="5600700"/>
            <wp:effectExtent l="0" t="0" r="0" b="0"/>
            <wp:wrapNone/>
            <wp:docPr id="3" name="Picture 3" descr="EL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LM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70000" contrast="-70000"/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6600" cy="560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B2596" w:rsidRPr="005B2596">
        <w:rPr>
          <w:rFonts w:asciiTheme="minorHAnsi" w:hAnsiTheme="minorHAnsi" w:cs="Arial"/>
          <w:b/>
          <w:sz w:val="48"/>
          <w:szCs w:val="48"/>
        </w:rPr>
        <w:t>ROUGHNECK RELAYS</w:t>
      </w:r>
    </w:p>
    <w:p w:rsidR="005B2596" w:rsidRDefault="005B2596" w:rsidP="005B2596">
      <w:pPr>
        <w:jc w:val="center"/>
        <w:rPr>
          <w:rFonts w:asciiTheme="minorHAnsi" w:hAnsiTheme="minorHAnsi" w:cs="Arial"/>
          <w:b/>
        </w:rPr>
      </w:pPr>
    </w:p>
    <w:p w:rsidR="005B2596" w:rsidRDefault="005B2596" w:rsidP="005B2596">
      <w:pPr>
        <w:rPr>
          <w:rFonts w:asciiTheme="minorHAnsi" w:hAnsiTheme="minorHAnsi" w:cs="Arial"/>
          <w:b/>
        </w:rPr>
      </w:pPr>
    </w:p>
    <w:p w:rsidR="00D666EF" w:rsidRDefault="0005214B" w:rsidP="005B2596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2:</w:t>
      </w:r>
      <w:r w:rsidR="0044452D">
        <w:rPr>
          <w:rFonts w:asciiTheme="minorHAnsi" w:hAnsiTheme="minorHAnsi" w:cs="Arial"/>
          <w:b/>
        </w:rPr>
        <w:t>15</w:t>
      </w:r>
      <w:r w:rsidR="003233A5">
        <w:rPr>
          <w:rFonts w:asciiTheme="minorHAnsi" w:hAnsiTheme="minorHAnsi" w:cs="Arial"/>
          <w:b/>
        </w:rPr>
        <w:tab/>
      </w:r>
      <w:r w:rsidR="005B2596">
        <w:rPr>
          <w:rFonts w:asciiTheme="minorHAnsi" w:hAnsiTheme="minorHAnsi" w:cs="Arial"/>
          <w:b/>
        </w:rPr>
        <w:tab/>
      </w:r>
      <w:r w:rsidR="005B2596">
        <w:rPr>
          <w:rFonts w:asciiTheme="minorHAnsi" w:hAnsiTheme="minorHAnsi" w:cs="Arial"/>
          <w:b/>
        </w:rPr>
        <w:tab/>
      </w:r>
      <w:r w:rsidR="00CD3453">
        <w:rPr>
          <w:rFonts w:asciiTheme="minorHAnsi" w:hAnsiTheme="minorHAnsi" w:cs="Arial"/>
          <w:b/>
        </w:rPr>
        <w:tab/>
      </w:r>
      <w:r w:rsidR="007E42C5">
        <w:rPr>
          <w:rFonts w:asciiTheme="minorHAnsi" w:hAnsiTheme="minorHAnsi" w:cs="Arial"/>
          <w:b/>
        </w:rPr>
        <w:t>Coaches meeting</w:t>
      </w:r>
    </w:p>
    <w:p w:rsidR="00CD0333" w:rsidRDefault="00D62234" w:rsidP="005B2596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</w:p>
    <w:p w:rsidR="005B2596" w:rsidRDefault="0005214B" w:rsidP="00D62234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3:15</w:t>
      </w:r>
      <w:r w:rsidR="00D62234">
        <w:rPr>
          <w:rFonts w:asciiTheme="minorHAnsi" w:hAnsiTheme="minorHAnsi" w:cs="Arial"/>
          <w:b/>
        </w:rPr>
        <w:tab/>
      </w:r>
      <w:r w:rsidR="00D62234">
        <w:rPr>
          <w:rFonts w:asciiTheme="minorHAnsi" w:hAnsiTheme="minorHAnsi" w:cs="Arial"/>
          <w:b/>
        </w:rPr>
        <w:tab/>
      </w:r>
      <w:r w:rsidR="00D62234">
        <w:rPr>
          <w:rFonts w:asciiTheme="minorHAnsi" w:hAnsiTheme="minorHAnsi" w:cs="Arial"/>
          <w:b/>
        </w:rPr>
        <w:tab/>
      </w:r>
      <w:r w:rsidR="00D62234">
        <w:rPr>
          <w:rFonts w:asciiTheme="minorHAnsi" w:hAnsiTheme="minorHAnsi" w:cs="Arial"/>
          <w:b/>
        </w:rPr>
        <w:tab/>
        <w:t>32</w:t>
      </w:r>
      <w:r w:rsidR="005B2596">
        <w:rPr>
          <w:rFonts w:asciiTheme="minorHAnsi" w:hAnsiTheme="minorHAnsi" w:cs="Arial"/>
          <w:b/>
        </w:rPr>
        <w:t>00 METER RUN</w:t>
      </w:r>
      <w:r w:rsidR="005B2596">
        <w:rPr>
          <w:rFonts w:asciiTheme="minorHAnsi" w:hAnsiTheme="minorHAnsi" w:cs="Arial"/>
          <w:b/>
        </w:rPr>
        <w:tab/>
        <w:t xml:space="preserve">JVB, VG, </w:t>
      </w:r>
      <w:r w:rsidR="004759BD">
        <w:rPr>
          <w:rFonts w:asciiTheme="minorHAnsi" w:hAnsiTheme="minorHAnsi" w:cs="Arial"/>
          <w:b/>
        </w:rPr>
        <w:t>VB Final</w:t>
      </w:r>
      <w:r w:rsidR="00D62234">
        <w:rPr>
          <w:rFonts w:asciiTheme="minorHAnsi" w:hAnsiTheme="minorHAnsi" w:cs="Arial"/>
          <w:b/>
        </w:rPr>
        <w:t xml:space="preserve"> event</w:t>
      </w:r>
    </w:p>
    <w:p w:rsidR="00D62234" w:rsidRDefault="00D62234" w:rsidP="00D62234">
      <w:pPr>
        <w:rPr>
          <w:rFonts w:asciiTheme="minorHAnsi" w:hAnsiTheme="minorHAnsi" w:cs="Arial"/>
          <w:b/>
        </w:rPr>
      </w:pPr>
    </w:p>
    <w:p w:rsidR="00D62234" w:rsidRDefault="0005214B" w:rsidP="00D62234">
      <w:pPr>
        <w:tabs>
          <w:tab w:val="left" w:pos="2925"/>
        </w:tabs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3:00</w:t>
      </w:r>
      <w:r w:rsidR="00632249">
        <w:rPr>
          <w:rFonts w:asciiTheme="minorHAnsi" w:hAnsiTheme="minorHAnsi" w:cs="Arial"/>
          <w:b/>
        </w:rPr>
        <w:tab/>
        <w:t>*</w:t>
      </w:r>
      <w:bookmarkStart w:id="0" w:name="_GoBack"/>
      <w:bookmarkEnd w:id="0"/>
      <w:r w:rsidR="00D62234">
        <w:rPr>
          <w:rFonts w:asciiTheme="minorHAnsi" w:hAnsiTheme="minorHAnsi" w:cs="Arial"/>
          <w:b/>
        </w:rPr>
        <w:t xml:space="preserve">FIELD </w:t>
      </w:r>
      <w:r w:rsidR="004759BD">
        <w:rPr>
          <w:rFonts w:asciiTheme="minorHAnsi" w:hAnsiTheme="minorHAnsi" w:cs="Arial"/>
          <w:b/>
        </w:rPr>
        <w:t>EVENTS</w:t>
      </w:r>
      <w:r w:rsidR="004759BD" w:rsidRPr="00D62234">
        <w:rPr>
          <w:rFonts w:asciiTheme="minorHAnsi" w:hAnsiTheme="minorHAnsi" w:cs="Arial"/>
          <w:b/>
        </w:rPr>
        <w:t xml:space="preserve"> (</w:t>
      </w:r>
      <w:r w:rsidR="00D62234" w:rsidRPr="00D62234">
        <w:rPr>
          <w:rFonts w:asciiTheme="minorHAnsi" w:hAnsiTheme="minorHAnsi" w:cs="Arial"/>
          <w:b/>
        </w:rPr>
        <w:t>4 jumps/throws for Varsity; 3/3 for JV Boys)</w:t>
      </w:r>
    </w:p>
    <w:p w:rsidR="005B2596" w:rsidRDefault="005B2596" w:rsidP="005B2596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POLE VAULT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VG, VB, JVB</w:t>
      </w:r>
    </w:p>
    <w:p w:rsidR="00CD0333" w:rsidRDefault="005B2596" w:rsidP="005B2596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HIGH JUMP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JVB, VB, VG</w:t>
      </w:r>
    </w:p>
    <w:p w:rsidR="005B2596" w:rsidRDefault="005B2596" w:rsidP="005B2596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LONG JUMP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VG</w:t>
      </w:r>
      <w:r w:rsidR="00CF172D">
        <w:rPr>
          <w:rFonts w:asciiTheme="minorHAnsi" w:hAnsiTheme="minorHAnsi" w:cs="Arial"/>
          <w:b/>
        </w:rPr>
        <w:t>, JVB, VB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PIT#1 (HOME SIDE)</w:t>
      </w:r>
    </w:p>
    <w:p w:rsidR="005B2596" w:rsidRDefault="005B2596" w:rsidP="005B2596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TRIPLE JUMP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 xml:space="preserve">VB, </w:t>
      </w:r>
      <w:r w:rsidR="00CF172D">
        <w:rPr>
          <w:rFonts w:asciiTheme="minorHAnsi" w:hAnsiTheme="minorHAnsi" w:cs="Arial"/>
          <w:b/>
        </w:rPr>
        <w:t>VG, JVB</w:t>
      </w:r>
      <w:r>
        <w:rPr>
          <w:rFonts w:asciiTheme="minorHAnsi" w:hAnsiTheme="minorHAnsi" w:cs="Arial"/>
          <w:b/>
        </w:rPr>
        <w:tab/>
      </w:r>
      <w:r w:rsidR="00CF172D"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>PIT#2-</w:t>
      </w:r>
      <w:r w:rsidR="00CF172D">
        <w:rPr>
          <w:rFonts w:asciiTheme="minorHAnsi" w:hAnsiTheme="minorHAnsi" w:cs="Arial"/>
          <w:b/>
        </w:rPr>
        <w:t xml:space="preserve"> (VISITOR SIDE)</w:t>
      </w:r>
    </w:p>
    <w:p w:rsidR="005B2596" w:rsidRDefault="005B2596" w:rsidP="005B2596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SHOT</w:t>
      </w:r>
      <w:r w:rsidR="006227A4">
        <w:rPr>
          <w:rFonts w:asciiTheme="minorHAnsi" w:hAnsiTheme="minorHAnsi" w:cs="Arial"/>
          <w:b/>
        </w:rPr>
        <w:t xml:space="preserve"> PUT</w:t>
      </w:r>
      <w:r w:rsidR="006227A4">
        <w:rPr>
          <w:rFonts w:asciiTheme="minorHAnsi" w:hAnsiTheme="minorHAnsi" w:cs="Arial"/>
          <w:b/>
        </w:rPr>
        <w:tab/>
      </w:r>
      <w:r w:rsidR="006227A4"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>VG, JVB, VB</w:t>
      </w:r>
    </w:p>
    <w:p w:rsidR="009F52B9" w:rsidRDefault="009F52B9" w:rsidP="005B2596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DISCUS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VB, VG, JVB</w:t>
      </w:r>
    </w:p>
    <w:p w:rsidR="009F52B9" w:rsidRDefault="009F52B9" w:rsidP="00CD0333">
      <w:pPr>
        <w:rPr>
          <w:rFonts w:asciiTheme="minorHAnsi" w:hAnsiTheme="minorHAnsi" w:cs="Arial"/>
          <w:b/>
          <w:u w:val="single"/>
        </w:rPr>
      </w:pPr>
    </w:p>
    <w:p w:rsidR="009F52B9" w:rsidRDefault="009F52B9" w:rsidP="009F52B9">
      <w:pPr>
        <w:rPr>
          <w:rFonts w:asciiTheme="minorHAnsi" w:hAnsiTheme="minorHAnsi" w:cs="Arial"/>
          <w:b/>
          <w:u w:val="single"/>
        </w:rPr>
      </w:pPr>
    </w:p>
    <w:p w:rsidR="009F52B9" w:rsidRDefault="009E6FB1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5:45</w:t>
      </w:r>
      <w:r w:rsidR="009F52B9">
        <w:rPr>
          <w:rFonts w:asciiTheme="minorHAnsi" w:hAnsiTheme="minorHAnsi" w:cs="Arial"/>
          <w:b/>
        </w:rPr>
        <w:tab/>
      </w:r>
      <w:r w:rsidR="009F52B9">
        <w:rPr>
          <w:rFonts w:asciiTheme="minorHAnsi" w:hAnsiTheme="minorHAnsi" w:cs="Arial"/>
          <w:b/>
        </w:rPr>
        <w:tab/>
      </w:r>
      <w:r w:rsidR="009F52B9">
        <w:rPr>
          <w:rFonts w:asciiTheme="minorHAnsi" w:hAnsiTheme="minorHAnsi" w:cs="Arial"/>
          <w:b/>
        </w:rPr>
        <w:tab/>
      </w:r>
      <w:r w:rsidR="00CD3453">
        <w:rPr>
          <w:rFonts w:asciiTheme="minorHAnsi" w:hAnsiTheme="minorHAnsi" w:cs="Arial"/>
          <w:b/>
        </w:rPr>
        <w:tab/>
      </w:r>
      <w:r w:rsidR="009F52B9">
        <w:rPr>
          <w:rFonts w:asciiTheme="minorHAnsi" w:hAnsiTheme="minorHAnsi" w:cs="Arial"/>
          <w:b/>
        </w:rPr>
        <w:t>RUNNING EVENTS</w:t>
      </w:r>
    </w:p>
    <w:p w:rsidR="009F52B9" w:rsidRDefault="009F52B9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400 M RELAY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JVB, VG, VB</w:t>
      </w:r>
    </w:p>
    <w:p w:rsidR="009F52B9" w:rsidRDefault="009F52B9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800 M RUN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JVB, VG, VB</w:t>
      </w:r>
    </w:p>
    <w:p w:rsidR="009F52B9" w:rsidRDefault="009F52B9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100 M HURDLES</w:t>
      </w:r>
      <w:r>
        <w:rPr>
          <w:rFonts w:asciiTheme="minorHAnsi" w:hAnsiTheme="minorHAnsi" w:cs="Arial"/>
          <w:b/>
        </w:rPr>
        <w:tab/>
        <w:t>VG</w:t>
      </w:r>
    </w:p>
    <w:p w:rsidR="009F52B9" w:rsidRDefault="009F52B9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110 M HURDLES</w:t>
      </w:r>
      <w:r>
        <w:rPr>
          <w:rFonts w:asciiTheme="minorHAnsi" w:hAnsiTheme="minorHAnsi" w:cs="Arial"/>
          <w:b/>
        </w:rPr>
        <w:tab/>
        <w:t>JVB, VB</w:t>
      </w:r>
    </w:p>
    <w:p w:rsidR="00E07E8C" w:rsidRDefault="00E07E8C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100 M DASH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JVB, VG, VB</w:t>
      </w:r>
    </w:p>
    <w:p w:rsidR="009F52B9" w:rsidRDefault="009F52B9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800 M RELAY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JVB, VG, VB</w:t>
      </w:r>
    </w:p>
    <w:p w:rsidR="009F52B9" w:rsidRDefault="009F52B9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 w:rsidR="00B17683">
        <w:rPr>
          <w:rFonts w:asciiTheme="minorHAnsi" w:hAnsiTheme="minorHAnsi" w:cs="Arial"/>
          <w:b/>
        </w:rPr>
        <w:t>400 M DASH</w:t>
      </w:r>
      <w:r w:rsidR="00B17683">
        <w:rPr>
          <w:rFonts w:asciiTheme="minorHAnsi" w:hAnsiTheme="minorHAnsi" w:cs="Arial"/>
          <w:b/>
        </w:rPr>
        <w:tab/>
      </w:r>
      <w:r w:rsidR="00B17683">
        <w:rPr>
          <w:rFonts w:asciiTheme="minorHAnsi" w:hAnsiTheme="minorHAnsi" w:cs="Arial"/>
          <w:b/>
        </w:rPr>
        <w:tab/>
        <w:t>JVB, VG, VB</w:t>
      </w:r>
    </w:p>
    <w:p w:rsidR="00B17683" w:rsidRDefault="00B17683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300 M HURDLES</w:t>
      </w:r>
      <w:r>
        <w:rPr>
          <w:rFonts w:asciiTheme="minorHAnsi" w:hAnsiTheme="minorHAnsi" w:cs="Arial"/>
          <w:b/>
        </w:rPr>
        <w:tab/>
        <w:t>VG, JVB, VB</w:t>
      </w:r>
    </w:p>
    <w:p w:rsidR="00B17683" w:rsidRDefault="00B17683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200 M DASH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JVB, VG, VB</w:t>
      </w:r>
    </w:p>
    <w:p w:rsidR="00B17683" w:rsidRDefault="00B17683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1600 M RUN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JVB, VG, VB</w:t>
      </w:r>
    </w:p>
    <w:p w:rsidR="00B17683" w:rsidRPr="009F52B9" w:rsidRDefault="00B17683" w:rsidP="009F52B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1600 M RELAY</w:t>
      </w:r>
      <w:r>
        <w:rPr>
          <w:rFonts w:asciiTheme="minorHAnsi" w:hAnsiTheme="minorHAnsi" w:cs="Arial"/>
          <w:b/>
        </w:rPr>
        <w:tab/>
      </w:r>
      <w:r>
        <w:rPr>
          <w:rFonts w:asciiTheme="minorHAnsi" w:hAnsiTheme="minorHAnsi" w:cs="Arial"/>
          <w:b/>
        </w:rPr>
        <w:tab/>
        <w:t>JVB, VG, VB</w:t>
      </w:r>
    </w:p>
    <w:p w:rsidR="005B2596" w:rsidRDefault="005B2596" w:rsidP="005B2596">
      <w:pPr>
        <w:jc w:val="center"/>
        <w:rPr>
          <w:rFonts w:ascii="Arial" w:hAnsi="Arial" w:cs="Arial"/>
        </w:rPr>
      </w:pPr>
    </w:p>
    <w:p w:rsidR="00832749" w:rsidRDefault="00CD3453" w:rsidP="0083274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>*</w:t>
      </w:r>
      <w:r w:rsidR="00CD0333" w:rsidRPr="00CD0333">
        <w:rPr>
          <w:rFonts w:asciiTheme="minorHAnsi" w:hAnsiTheme="minorHAnsi" w:cs="Arial"/>
          <w:b/>
        </w:rPr>
        <w:t>PLEASE PARK THE BUSES IN TH</w:t>
      </w:r>
      <w:r w:rsidR="00CF0B53">
        <w:rPr>
          <w:rFonts w:asciiTheme="minorHAnsi" w:hAnsiTheme="minorHAnsi" w:cs="Arial"/>
          <w:b/>
        </w:rPr>
        <w:t>E SOUTH CORNER OF THE PARKING LOT (SCOREBOARD)</w:t>
      </w:r>
      <w:r>
        <w:rPr>
          <w:rFonts w:asciiTheme="minorHAnsi" w:hAnsiTheme="minorHAnsi" w:cs="Arial"/>
          <w:b/>
        </w:rPr>
        <w:t>.</w:t>
      </w:r>
    </w:p>
    <w:p w:rsidR="00CF0B53" w:rsidRDefault="00CF0B53" w:rsidP="0083274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/>
        </w:rPr>
        <w:t xml:space="preserve">*PLEASE ENTER THE STADIUM THROUGH THE GATE ON THE HOME SIDE. </w:t>
      </w:r>
    </w:p>
    <w:p w:rsidR="00676A67" w:rsidRDefault="00676A67" w:rsidP="00832749">
      <w:pPr>
        <w:rPr>
          <w:rFonts w:asciiTheme="minorHAnsi" w:hAnsiTheme="minorHAnsi" w:cs="Arial"/>
          <w:b/>
        </w:rPr>
      </w:pPr>
    </w:p>
    <w:p w:rsidR="00CD0333" w:rsidRPr="00CD0333" w:rsidRDefault="00CD0333" w:rsidP="00832749">
      <w:pPr>
        <w:rPr>
          <w:rFonts w:asciiTheme="minorHAnsi" w:hAnsiTheme="minorHAnsi" w:cs="Arial"/>
          <w:b/>
        </w:rPr>
      </w:pPr>
    </w:p>
    <w:p w:rsidR="00F27103" w:rsidRPr="00832749" w:rsidRDefault="00F27103" w:rsidP="00CD0333">
      <w:pPr>
        <w:rPr>
          <w:rFonts w:ascii="Arial" w:hAnsi="Arial" w:cs="Arial"/>
          <w:b/>
          <w:sz w:val="44"/>
          <w:szCs w:val="44"/>
        </w:rPr>
      </w:pPr>
    </w:p>
    <w:sectPr w:rsidR="00F27103" w:rsidRPr="00832749" w:rsidSect="00965AAB">
      <w:headerReference w:type="default" r:id="rId10"/>
      <w:footerReference w:type="default" r:id="rId11"/>
      <w:pgSz w:w="12240" w:h="15840" w:code="1"/>
      <w:pgMar w:top="720" w:right="720" w:bottom="1267" w:left="72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7564" w:rsidRDefault="00D47564">
      <w:r>
        <w:separator/>
      </w:r>
    </w:p>
  </w:endnote>
  <w:endnote w:type="continuationSeparator" w:id="0">
    <w:p w:rsidR="00D47564" w:rsidRDefault="00D47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Calligraphy">
    <w:altName w:val="Lucida Calligraphy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stellar">
    <w:altName w:val="MV Boli"/>
    <w:charset w:val="00"/>
    <w:family w:val="roman"/>
    <w:pitch w:val="variable"/>
    <w:sig w:usb0="00000003" w:usb1="00000000" w:usb2="00000000" w:usb3="00000000" w:csb0="00000001" w:csb1="00000000"/>
  </w:font>
  <w:font w:name="Imprint MT Shadow">
    <w:altName w:val="Colonna MT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aze">
    <w:altName w:val="Agency FB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51C8" w:rsidRPr="00A96E7B" w:rsidRDefault="00C451C8">
    <w:pPr>
      <w:pStyle w:val="Footer"/>
      <w:jc w:val="center"/>
      <w:rPr>
        <w:rFonts w:ascii="Amaze" w:hAnsi="Amaze"/>
        <w:b/>
        <w:color w:val="993366"/>
        <w:sz w:val="36"/>
        <w:szCs w:val="36"/>
      </w:rPr>
    </w:pPr>
    <w:r w:rsidRPr="00D713B9">
      <w:rPr>
        <w:rFonts w:ascii="Amaze" w:hAnsi="Amaze"/>
        <w:b/>
        <w:color w:val="800000"/>
        <w:sz w:val="36"/>
        <w:szCs w:val="36"/>
      </w:rPr>
      <w:t xml:space="preserve">Catch the </w:t>
    </w:r>
    <w:proofErr w:type="gramStart"/>
    <w:r w:rsidRPr="00D713B9">
      <w:rPr>
        <w:rFonts w:ascii="Amaze" w:hAnsi="Amaze"/>
        <w:b/>
        <w:color w:val="800000"/>
        <w:sz w:val="36"/>
        <w:szCs w:val="36"/>
      </w:rPr>
      <w:t>Challenge !</w:t>
    </w:r>
    <w:proofErr w:type="gramEnd"/>
    <w:r w:rsidRPr="00D713B9">
      <w:rPr>
        <w:rFonts w:ascii="Amaze" w:hAnsi="Amaze"/>
        <w:b/>
        <w:color w:val="800000"/>
        <w:sz w:val="36"/>
        <w:szCs w:val="36"/>
      </w:rPr>
      <w:t xml:space="preserve"> </w:t>
    </w:r>
    <w:r w:rsidRPr="00A96E7B">
      <w:rPr>
        <w:rFonts w:ascii="Amaze" w:hAnsi="Amaze"/>
        <w:b/>
        <w:color w:val="993366"/>
        <w:sz w:val="36"/>
        <w:szCs w:val="36"/>
      </w:rPr>
      <w:t xml:space="preserve">          </w:t>
    </w:r>
    <w:r w:rsidRPr="00D713B9">
      <w:rPr>
        <w:rFonts w:ascii="Amaze" w:hAnsi="Amaze"/>
        <w:b/>
        <w:color w:val="800000"/>
        <w:sz w:val="36"/>
        <w:szCs w:val="36"/>
      </w:rPr>
      <w:t xml:space="preserve">Learn for </w:t>
    </w:r>
    <w:proofErr w:type="gramStart"/>
    <w:r w:rsidRPr="00D713B9">
      <w:rPr>
        <w:rFonts w:ascii="Amaze" w:hAnsi="Amaze"/>
        <w:b/>
        <w:color w:val="800000"/>
        <w:sz w:val="36"/>
        <w:szCs w:val="36"/>
      </w:rPr>
      <w:t>Life !</w:t>
    </w:r>
    <w:proofErr w:type="gramEnd"/>
    <w:r w:rsidRPr="00D713B9">
      <w:rPr>
        <w:rFonts w:ascii="Amaze" w:hAnsi="Amaze"/>
        <w:b/>
        <w:color w:val="800000"/>
        <w:sz w:val="36"/>
        <w:szCs w:val="36"/>
      </w:rPr>
      <w:t xml:space="preserve"> </w:t>
    </w:r>
    <w:r w:rsidRPr="00A96E7B">
      <w:rPr>
        <w:rFonts w:ascii="Amaze" w:hAnsi="Amaze"/>
        <w:b/>
        <w:color w:val="993366"/>
        <w:sz w:val="36"/>
        <w:szCs w:val="36"/>
      </w:rPr>
      <w:t xml:space="preserve">         </w:t>
    </w:r>
    <w:r w:rsidRPr="00D713B9">
      <w:rPr>
        <w:rFonts w:ascii="Amaze" w:hAnsi="Amaze"/>
        <w:b/>
        <w:color w:val="800000"/>
        <w:sz w:val="36"/>
        <w:szCs w:val="36"/>
      </w:rPr>
      <w:t xml:space="preserve">Come Grow With </w:t>
    </w:r>
    <w:proofErr w:type="gramStart"/>
    <w:r w:rsidRPr="00D713B9">
      <w:rPr>
        <w:rFonts w:ascii="Amaze" w:hAnsi="Amaze"/>
        <w:b/>
        <w:color w:val="800000"/>
        <w:sz w:val="36"/>
        <w:szCs w:val="36"/>
      </w:rPr>
      <w:t>Us !</w:t>
    </w:r>
    <w:proofErr w:type="gramEnd"/>
  </w:p>
  <w:p w:rsidR="00C451C8" w:rsidRDefault="007B2338">
    <w:pPr>
      <w:pStyle w:val="Footer"/>
      <w:jc w:val="center"/>
      <w:rPr>
        <w:b/>
        <w:sz w:val="18"/>
        <w:szCs w:val="18"/>
      </w:rPr>
    </w:pPr>
    <w:r>
      <w:rPr>
        <w:rFonts w:ascii="Lucida Calligraphy" w:hAnsi="Lucida Calligraphy"/>
        <w:noProof/>
        <w:color w:val="993366"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57150</wp:posOffset>
              </wp:positionV>
              <wp:extent cx="8801100" cy="59055"/>
              <wp:effectExtent l="19050" t="22860" r="19050" b="2286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H="1" flipV="1">
                        <a:off x="0" y="0"/>
                        <a:ext cx="8801100" cy="59055"/>
                      </a:xfrm>
                      <a:prstGeom prst="line">
                        <a:avLst/>
                      </a:prstGeom>
                      <a:noFill/>
                      <a:ln w="38100" cmpd="dbl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7230400" id="Line 1" o:spid="_x0000_s1026" style="position:absolute;flip:x 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90pt,4.5pt" to="603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" strokeweight="3pt">
              <v:stroke linestyle="thinThin"/>
            </v:line>
          </w:pict>
        </mc:Fallback>
      </mc:AlternateContent>
    </w:r>
  </w:p>
  <w:p w:rsidR="00C451C8" w:rsidRPr="009C5079" w:rsidRDefault="00C451C8">
    <w:pPr>
      <w:pStyle w:val="Footer"/>
      <w:jc w:val="center"/>
      <w:rPr>
        <w:b/>
        <w:sz w:val="18"/>
        <w:szCs w:val="18"/>
      </w:rPr>
    </w:pPr>
    <w:r>
      <w:rPr>
        <w:b/>
        <w:sz w:val="18"/>
        <w:szCs w:val="18"/>
      </w:rPr>
      <w:t>All schools fully accredited by the Texas Education Agency         Columbia-Brazoria ISD is an equal opportunity employer.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7564" w:rsidRDefault="00D47564">
      <w:r>
        <w:separator/>
      </w:r>
    </w:p>
  </w:footnote>
  <w:footnote w:type="continuationSeparator" w:id="0">
    <w:p w:rsidR="00D47564" w:rsidRDefault="00D475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451C8" w:rsidRPr="00887A70" w:rsidRDefault="00C451C8" w:rsidP="00F62251">
    <w:pPr>
      <w:pStyle w:val="Header"/>
      <w:ind w:left="-144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3372D"/>
    <w:multiLevelType w:val="hybridMultilevel"/>
    <w:tmpl w:val="C992822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DED0BEB"/>
    <w:multiLevelType w:val="hybridMultilevel"/>
    <w:tmpl w:val="D82A8558"/>
    <w:lvl w:ilvl="0" w:tplc="82B03FC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auto"/>
      </w:rPr>
    </w:lvl>
    <w:lvl w:ilvl="1" w:tplc="0450B9A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2EEC58CB"/>
    <w:multiLevelType w:val="hybridMultilevel"/>
    <w:tmpl w:val="7BE68F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9C456E1"/>
    <w:multiLevelType w:val="multilevel"/>
    <w:tmpl w:val="EEACC296"/>
    <w:lvl w:ilvl="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800000"/>
      </w:rPr>
    </w:lvl>
    <w:lvl w:ilvl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  <w:color w:val="800000"/>
      </w:rPr>
    </w:lvl>
    <w:lvl w:ilvl="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3D214912"/>
    <w:multiLevelType w:val="hybridMultilevel"/>
    <w:tmpl w:val="0812FDD2"/>
    <w:lvl w:ilvl="0" w:tplc="1E1A1F4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AC179E"/>
    <w:multiLevelType w:val="hybridMultilevel"/>
    <w:tmpl w:val="44F4C4D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6CD4BC3"/>
    <w:multiLevelType w:val="hybridMultilevel"/>
    <w:tmpl w:val="AA6EE0D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73AC4DC2"/>
    <w:multiLevelType w:val="hybridMultilevel"/>
    <w:tmpl w:val="6EF2C7D0"/>
    <w:lvl w:ilvl="0" w:tplc="88F6BC2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9CF59B4"/>
    <w:multiLevelType w:val="hybridMultilevel"/>
    <w:tmpl w:val="25AEE6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0"/>
  </w:num>
  <w:num w:numId="5">
    <w:abstractNumId w:val="8"/>
  </w:num>
  <w:num w:numId="6">
    <w:abstractNumId w:val="4"/>
  </w:num>
  <w:num w:numId="7">
    <w:abstractNumId w:val="1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52B9"/>
    <w:rsid w:val="0004214D"/>
    <w:rsid w:val="00050168"/>
    <w:rsid w:val="0005214B"/>
    <w:rsid w:val="000B2286"/>
    <w:rsid w:val="000E1DD0"/>
    <w:rsid w:val="000E1FB0"/>
    <w:rsid w:val="000E58FE"/>
    <w:rsid w:val="000E7D0B"/>
    <w:rsid w:val="001053ED"/>
    <w:rsid w:val="0011133D"/>
    <w:rsid w:val="00132A63"/>
    <w:rsid w:val="001531C6"/>
    <w:rsid w:val="00170DAC"/>
    <w:rsid w:val="00183335"/>
    <w:rsid w:val="00192462"/>
    <w:rsid w:val="001930D6"/>
    <w:rsid w:val="001A3CD4"/>
    <w:rsid w:val="001C19CA"/>
    <w:rsid w:val="001E4298"/>
    <w:rsid w:val="001F4A1A"/>
    <w:rsid w:val="002A63A6"/>
    <w:rsid w:val="002C21AD"/>
    <w:rsid w:val="002E5781"/>
    <w:rsid w:val="002E7816"/>
    <w:rsid w:val="002F0235"/>
    <w:rsid w:val="00300A85"/>
    <w:rsid w:val="003233A5"/>
    <w:rsid w:val="00324F57"/>
    <w:rsid w:val="00332710"/>
    <w:rsid w:val="00334C48"/>
    <w:rsid w:val="00340ED4"/>
    <w:rsid w:val="00361619"/>
    <w:rsid w:val="003B2627"/>
    <w:rsid w:val="003C691C"/>
    <w:rsid w:val="003F41A5"/>
    <w:rsid w:val="00403431"/>
    <w:rsid w:val="0044452D"/>
    <w:rsid w:val="00446045"/>
    <w:rsid w:val="00456C63"/>
    <w:rsid w:val="004650EE"/>
    <w:rsid w:val="00467D86"/>
    <w:rsid w:val="004759BD"/>
    <w:rsid w:val="004B02DE"/>
    <w:rsid w:val="004B09E8"/>
    <w:rsid w:val="005019C7"/>
    <w:rsid w:val="005176AA"/>
    <w:rsid w:val="00545B5D"/>
    <w:rsid w:val="005648CF"/>
    <w:rsid w:val="00580F1E"/>
    <w:rsid w:val="005B2596"/>
    <w:rsid w:val="005B363F"/>
    <w:rsid w:val="00615D32"/>
    <w:rsid w:val="006227A4"/>
    <w:rsid w:val="00632249"/>
    <w:rsid w:val="0063599F"/>
    <w:rsid w:val="00655480"/>
    <w:rsid w:val="00664929"/>
    <w:rsid w:val="00676A67"/>
    <w:rsid w:val="00690A4C"/>
    <w:rsid w:val="00694A54"/>
    <w:rsid w:val="00697DCC"/>
    <w:rsid w:val="006E2E41"/>
    <w:rsid w:val="00716DEE"/>
    <w:rsid w:val="00717E05"/>
    <w:rsid w:val="0074656B"/>
    <w:rsid w:val="0075335B"/>
    <w:rsid w:val="00760ED6"/>
    <w:rsid w:val="00773374"/>
    <w:rsid w:val="00773C98"/>
    <w:rsid w:val="00777AB4"/>
    <w:rsid w:val="00797EBC"/>
    <w:rsid w:val="007B2338"/>
    <w:rsid w:val="007E42C5"/>
    <w:rsid w:val="007F164D"/>
    <w:rsid w:val="00832749"/>
    <w:rsid w:val="008447EE"/>
    <w:rsid w:val="008637D3"/>
    <w:rsid w:val="00885379"/>
    <w:rsid w:val="00887A70"/>
    <w:rsid w:val="008938E3"/>
    <w:rsid w:val="008C27D8"/>
    <w:rsid w:val="008D4D48"/>
    <w:rsid w:val="008D5E63"/>
    <w:rsid w:val="008D7828"/>
    <w:rsid w:val="009078FB"/>
    <w:rsid w:val="009114A6"/>
    <w:rsid w:val="00926DE1"/>
    <w:rsid w:val="00965AAB"/>
    <w:rsid w:val="00982548"/>
    <w:rsid w:val="009C5079"/>
    <w:rsid w:val="009E6FB1"/>
    <w:rsid w:val="009F52B9"/>
    <w:rsid w:val="00A27D83"/>
    <w:rsid w:val="00A437D9"/>
    <w:rsid w:val="00A51B3E"/>
    <w:rsid w:val="00A943B3"/>
    <w:rsid w:val="00A96E7B"/>
    <w:rsid w:val="00AC7FA2"/>
    <w:rsid w:val="00AE160B"/>
    <w:rsid w:val="00B07FD1"/>
    <w:rsid w:val="00B17683"/>
    <w:rsid w:val="00B7711C"/>
    <w:rsid w:val="00B90A50"/>
    <w:rsid w:val="00BA61EA"/>
    <w:rsid w:val="00BC1AEF"/>
    <w:rsid w:val="00BD29A0"/>
    <w:rsid w:val="00BE2EEB"/>
    <w:rsid w:val="00C33FE9"/>
    <w:rsid w:val="00C451C8"/>
    <w:rsid w:val="00C45FE4"/>
    <w:rsid w:val="00C52C96"/>
    <w:rsid w:val="00C56BBA"/>
    <w:rsid w:val="00C65F0A"/>
    <w:rsid w:val="00C6731E"/>
    <w:rsid w:val="00C91B2C"/>
    <w:rsid w:val="00CD0333"/>
    <w:rsid w:val="00CD3453"/>
    <w:rsid w:val="00CD4482"/>
    <w:rsid w:val="00CE4F7B"/>
    <w:rsid w:val="00CF0B53"/>
    <w:rsid w:val="00CF172D"/>
    <w:rsid w:val="00D055F4"/>
    <w:rsid w:val="00D120D0"/>
    <w:rsid w:val="00D47564"/>
    <w:rsid w:val="00D62234"/>
    <w:rsid w:val="00D64DE1"/>
    <w:rsid w:val="00D666EF"/>
    <w:rsid w:val="00D713B9"/>
    <w:rsid w:val="00D77F23"/>
    <w:rsid w:val="00DC4A16"/>
    <w:rsid w:val="00DD2B72"/>
    <w:rsid w:val="00DF0EBB"/>
    <w:rsid w:val="00E07E8C"/>
    <w:rsid w:val="00E37D25"/>
    <w:rsid w:val="00E774DF"/>
    <w:rsid w:val="00E805B7"/>
    <w:rsid w:val="00EB2C8A"/>
    <w:rsid w:val="00EE4055"/>
    <w:rsid w:val="00EE719F"/>
    <w:rsid w:val="00EF36DD"/>
    <w:rsid w:val="00F27103"/>
    <w:rsid w:val="00F3031D"/>
    <w:rsid w:val="00F36C17"/>
    <w:rsid w:val="00F401BB"/>
    <w:rsid w:val="00F61370"/>
    <w:rsid w:val="00F61AE8"/>
    <w:rsid w:val="00F62251"/>
    <w:rsid w:val="00FB2727"/>
    <w:rsid w:val="00FB3091"/>
    <w:rsid w:val="00FF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address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hapeDefaults>
    <o:shapedefaults v:ext="edit" spidmax="2049"/>
    <o:shapelayout v:ext="edit">
      <o:idmap v:ext="edit" data="1"/>
    </o:shapelayout>
  </w:shapeDefaults>
  <w:decimalSymbol w:val="."/>
  <w:listSeparator w:val=","/>
  <w14:docId w14:val="5F234688"/>
  <w15:docId w15:val="{EAB82017-60CF-48AB-9500-6F6277444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A27D83"/>
    <w:rPr>
      <w:sz w:val="24"/>
      <w:szCs w:val="24"/>
    </w:rPr>
  </w:style>
  <w:style w:type="paragraph" w:styleId="Heading1">
    <w:name w:val="heading 1"/>
    <w:basedOn w:val="Normal"/>
    <w:next w:val="Normal"/>
    <w:qFormat/>
    <w:rsid w:val="00A27D83"/>
    <w:pPr>
      <w:keepNext/>
      <w:jc w:val="center"/>
      <w:outlineLvl w:val="0"/>
    </w:pPr>
    <w:rPr>
      <w:rFonts w:ascii="Lucida Calligraphy" w:hAnsi="Lucida Calligraphy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A27D83"/>
    <w:pPr>
      <w:jc w:val="center"/>
    </w:pPr>
    <w:rPr>
      <w:rFonts w:ascii="Lucida Calligraphy" w:hAnsi="Lucida Calligraphy"/>
      <w:sz w:val="32"/>
    </w:rPr>
  </w:style>
  <w:style w:type="paragraph" w:styleId="Header">
    <w:name w:val="header"/>
    <w:basedOn w:val="Normal"/>
    <w:rsid w:val="00A27D8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27D8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70DAC"/>
    <w:rPr>
      <w:rFonts w:ascii="Tahoma" w:hAnsi="Tahoma" w:cs="Tahoma"/>
      <w:sz w:val="16"/>
      <w:szCs w:val="16"/>
    </w:rPr>
  </w:style>
  <w:style w:type="paragraph" w:customStyle="1" w:styleId="StyleCenteredLeft02">
    <w:name w:val="Style Centered Left:  0.2&quot;"/>
    <w:basedOn w:val="Normal"/>
    <w:rsid w:val="00965AAB"/>
    <w:pPr>
      <w:ind w:left="360"/>
      <w:jc w:val="center"/>
    </w:pPr>
    <w:rPr>
      <w:szCs w:val="20"/>
    </w:rPr>
  </w:style>
  <w:style w:type="paragraph" w:customStyle="1" w:styleId="StyleCenteredLeft025">
    <w:name w:val="Style Centered Left:  0.25&quot;"/>
    <w:basedOn w:val="Normal"/>
    <w:rsid w:val="00965AAB"/>
    <w:pPr>
      <w:ind w:left="360"/>
      <w:jc w:val="center"/>
    </w:pPr>
    <w:rPr>
      <w:color w:val="8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34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randy.lynch\Desktop\CHS%20Athletic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CHS Athletic Letterhead</Template>
  <TotalTime>5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Columbia-Brazoria Independent School District</vt:lpstr>
    </vt:vector>
  </TitlesOfParts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Columbia-Brazoria Independent School District</dc:title>
  <dc:subject/>
  <dc:creator>randy.lynch</dc:creator>
  <cp:keywords/>
  <dc:description/>
  <cp:lastModifiedBy>Kathryn Carr (CHS)</cp:lastModifiedBy>
  <cp:revision>6</cp:revision>
  <cp:lastPrinted>2018-03-22T15:02:00Z</cp:lastPrinted>
  <dcterms:created xsi:type="dcterms:W3CDTF">2025-03-03T15:50:00Z</dcterms:created>
  <dcterms:modified xsi:type="dcterms:W3CDTF">2025-03-17T15:42:00Z</dcterms:modified>
</cp:coreProperties>
</file>