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D9001" w14:textId="64E0F6D3" w:rsidR="006D3338" w:rsidRDefault="00C07B14" w:rsidP="00C07B14">
      <w:pPr>
        <w:tabs>
          <w:tab w:val="left" w:pos="1800"/>
        </w:tabs>
      </w:pPr>
      <w:r w:rsidRPr="00EF5A54">
        <w:rPr>
          <w:b/>
        </w:rPr>
        <w:t>Date:</w:t>
      </w:r>
      <w:r w:rsidR="002A47F2">
        <w:tab/>
      </w:r>
      <w:r w:rsidR="00A5261B">
        <w:t>Thursday</w:t>
      </w:r>
      <w:r w:rsidR="006D3338">
        <w:t xml:space="preserve">, May </w:t>
      </w:r>
      <w:r w:rsidR="00A5261B">
        <w:t>8</w:t>
      </w:r>
      <w:r w:rsidR="006D3338" w:rsidRPr="006D3338">
        <w:rPr>
          <w:vertAlign w:val="superscript"/>
        </w:rPr>
        <w:t>th</w:t>
      </w:r>
      <w:r w:rsidR="00A554CD">
        <w:rPr>
          <w:vertAlign w:val="superscript"/>
        </w:rPr>
        <w:tab/>
      </w:r>
    </w:p>
    <w:p w14:paraId="1BD6C2C0" w14:textId="77777777" w:rsidR="00C07B14" w:rsidRDefault="00C07B14" w:rsidP="00C07B14">
      <w:pPr>
        <w:tabs>
          <w:tab w:val="left" w:pos="1800"/>
        </w:tabs>
      </w:pPr>
      <w:r w:rsidRPr="00EF5A54">
        <w:rPr>
          <w:b/>
        </w:rPr>
        <w:t>Location:</w:t>
      </w:r>
      <w:r>
        <w:tab/>
      </w:r>
      <w:r w:rsidRPr="00C07B14">
        <w:t>Park Hill High School (track is at Congress Middle School)</w:t>
      </w:r>
    </w:p>
    <w:p w14:paraId="18FA0BBB" w14:textId="77777777" w:rsidR="00C07B14" w:rsidRDefault="00C07B14" w:rsidP="00C07B14">
      <w:pPr>
        <w:tabs>
          <w:tab w:val="left" w:pos="1800"/>
        </w:tabs>
      </w:pPr>
      <w:r>
        <w:tab/>
      </w:r>
      <w:r w:rsidRPr="00C07B14">
        <w:t>North on I- 29, west on Barry Rd., south on Congress.</w:t>
      </w:r>
    </w:p>
    <w:p w14:paraId="70DD99A8" w14:textId="3EE28BC4" w:rsidR="00C07B14" w:rsidRDefault="00C07B14" w:rsidP="00C07B14">
      <w:pPr>
        <w:tabs>
          <w:tab w:val="left" w:pos="1800"/>
        </w:tabs>
      </w:pPr>
      <w:r w:rsidRPr="00EF5A54">
        <w:rPr>
          <w:b/>
        </w:rPr>
        <w:t>Start time:</w:t>
      </w:r>
      <w:r>
        <w:tab/>
        <w:t>3:</w:t>
      </w:r>
      <w:r w:rsidR="00650701">
        <w:t>30</w:t>
      </w:r>
      <w:r>
        <w:t xml:space="preserve"> Coaches meeting; </w:t>
      </w:r>
      <w:r w:rsidR="00650701">
        <w:t>4:00</w:t>
      </w:r>
      <w:r>
        <w:t xml:space="preserve"> Field Events; </w:t>
      </w:r>
      <w:r w:rsidR="00650701">
        <w:t>4:00</w:t>
      </w:r>
      <w:r>
        <w:t xml:space="preserve"> Running Events (see schedule)</w:t>
      </w:r>
    </w:p>
    <w:p w14:paraId="00F350CA" w14:textId="5262FDE3" w:rsidR="00C07B14" w:rsidRDefault="00C07B14" w:rsidP="00C07B14">
      <w:pPr>
        <w:tabs>
          <w:tab w:val="left" w:pos="1800"/>
        </w:tabs>
      </w:pPr>
      <w:r w:rsidRPr="00EF5A54">
        <w:rPr>
          <w:b/>
        </w:rPr>
        <w:t>Meet Director:</w:t>
      </w:r>
      <w:r>
        <w:tab/>
      </w:r>
      <w:r w:rsidR="000F500D">
        <w:t>Jason Agee</w:t>
      </w:r>
      <w:r>
        <w:t>, Head</w:t>
      </w:r>
      <w:r w:rsidR="0029329F">
        <w:t xml:space="preserve"> </w:t>
      </w:r>
      <w:r>
        <w:t xml:space="preserve">Track Coach, </w:t>
      </w:r>
      <w:hyperlink r:id="rId11" w:history="1">
        <w:r w:rsidR="000F500D" w:rsidRPr="00D0354A">
          <w:rPr>
            <w:rStyle w:val="Hyperlink"/>
          </w:rPr>
          <w:t>ageej@parkhill.k12.mo.us</w:t>
        </w:r>
      </w:hyperlink>
      <w:r w:rsidR="000F500D">
        <w:t xml:space="preserve">. </w:t>
      </w:r>
    </w:p>
    <w:p w14:paraId="2A354BE0" w14:textId="2082CF53" w:rsidR="00AB7F51" w:rsidRDefault="00AB7F51" w:rsidP="00C07B14">
      <w:pPr>
        <w:tabs>
          <w:tab w:val="left" w:pos="1800"/>
        </w:tabs>
      </w:pPr>
      <w:r>
        <w:rPr>
          <w:b/>
          <w:bCs/>
        </w:rPr>
        <w:t xml:space="preserve">Starters: </w:t>
      </w:r>
      <w:r w:rsidR="009F364E">
        <w:rPr>
          <w:b/>
          <w:bCs/>
        </w:rPr>
        <w:tab/>
      </w:r>
      <w:r>
        <w:t>Kevin Harrison</w:t>
      </w:r>
      <w:r w:rsidR="00022827">
        <w:t xml:space="preserve"> </w:t>
      </w:r>
    </w:p>
    <w:p w14:paraId="452BB2F3" w14:textId="44B44A33" w:rsidR="00A554CD" w:rsidRPr="00101BE7" w:rsidRDefault="00101BE7" w:rsidP="00C07B14">
      <w:pPr>
        <w:tabs>
          <w:tab w:val="left" w:pos="1800"/>
        </w:tabs>
      </w:pPr>
      <w:r>
        <w:rPr>
          <w:b/>
          <w:bCs/>
        </w:rPr>
        <w:t xml:space="preserve">Games Committee: </w:t>
      </w:r>
      <w:r>
        <w:t>All Head Coaches</w:t>
      </w:r>
    </w:p>
    <w:p w14:paraId="6CC4D3AE" w14:textId="529E3529" w:rsidR="006E6909" w:rsidRDefault="00C07B14" w:rsidP="002A47F2">
      <w:pPr>
        <w:tabs>
          <w:tab w:val="left" w:pos="1800"/>
        </w:tabs>
        <w:ind w:left="1440" w:hanging="1440"/>
        <w:contextualSpacing/>
      </w:pPr>
      <w:r w:rsidRPr="00EF5A54">
        <w:rPr>
          <w:b/>
        </w:rPr>
        <w:t>Teams</w:t>
      </w:r>
      <w:r w:rsidR="006E6909">
        <w:rPr>
          <w:b/>
        </w:rPr>
        <w:t xml:space="preserve">: </w:t>
      </w:r>
      <w:r w:rsidR="002A47F2">
        <w:rPr>
          <w:b/>
        </w:rPr>
        <w:tab/>
      </w:r>
      <w:r w:rsidR="006E1127">
        <w:t>Central (St. J</w:t>
      </w:r>
      <w:r w:rsidR="00DA5F80">
        <w:t>oseph</w:t>
      </w:r>
      <w:r w:rsidR="00F56C58">
        <w:t xml:space="preserve">), Liberty, North Kansas City, </w:t>
      </w:r>
      <w:r w:rsidR="00981305">
        <w:t xml:space="preserve">Oak Park, </w:t>
      </w:r>
      <w:r w:rsidR="00F56C58">
        <w:t xml:space="preserve">Park Hill, Park </w:t>
      </w:r>
      <w:r w:rsidR="002A47F2">
        <w:t xml:space="preserve">     </w:t>
      </w:r>
      <w:r w:rsidR="00F56C58">
        <w:t>Hill South</w:t>
      </w:r>
    </w:p>
    <w:p w14:paraId="04943D5F" w14:textId="3CD743EE" w:rsidR="0053096C" w:rsidRDefault="00C07B14" w:rsidP="002A47F2">
      <w:pPr>
        <w:tabs>
          <w:tab w:val="left" w:pos="1800"/>
        </w:tabs>
        <w:ind w:left="1440" w:hanging="1440"/>
        <w:contextualSpacing/>
      </w:pPr>
      <w:r w:rsidRPr="00EF5A54">
        <w:rPr>
          <w:b/>
        </w:rPr>
        <w:t>Entries:</w:t>
      </w:r>
      <w:r>
        <w:rPr>
          <w:b/>
        </w:rPr>
        <w:t xml:space="preserve">  </w:t>
      </w:r>
      <w:r w:rsidR="009F364E">
        <w:rPr>
          <w:b/>
        </w:rPr>
        <w:tab/>
      </w:r>
      <w:r>
        <w:t xml:space="preserve">Use </w:t>
      </w:r>
      <w:r w:rsidR="00D47F34">
        <w:rPr>
          <w:b/>
        </w:rPr>
        <w:t>mo.milesplit.com</w:t>
      </w:r>
      <w:r w:rsidR="00D12013">
        <w:t xml:space="preserve">, entries </w:t>
      </w:r>
      <w:r>
        <w:t xml:space="preserve">due by </w:t>
      </w:r>
      <w:r w:rsidR="006D3338">
        <w:t>Tuesday</w:t>
      </w:r>
      <w:r w:rsidR="006D2382">
        <w:t xml:space="preserve">, </w:t>
      </w:r>
      <w:r w:rsidR="00B21B89">
        <w:t>May 6</w:t>
      </w:r>
      <w:r w:rsidR="00B21B89" w:rsidRPr="00B21B89">
        <w:rPr>
          <w:vertAlign w:val="superscript"/>
        </w:rPr>
        <w:t>th</w:t>
      </w:r>
      <w:r w:rsidR="00B21B89">
        <w:t xml:space="preserve"> </w:t>
      </w:r>
      <w:r>
        <w:t xml:space="preserve">by </w:t>
      </w:r>
      <w:r w:rsidR="0043318A">
        <w:t>5</w:t>
      </w:r>
      <w:r>
        <w:t>pm</w:t>
      </w:r>
      <w:r w:rsidR="00D47F34">
        <w:t>.</w:t>
      </w:r>
      <w:r w:rsidR="00B21B89">
        <w:t xml:space="preserve"> Three entries per gender for varsity and junior varsity division. One relay per gender for varsity and junior varsity division</w:t>
      </w:r>
    </w:p>
    <w:p w14:paraId="515E129A" w14:textId="3FD16746" w:rsidR="002A15A0" w:rsidRDefault="00E61C39" w:rsidP="002A47F2">
      <w:pPr>
        <w:tabs>
          <w:tab w:val="left" w:pos="1800"/>
        </w:tabs>
        <w:ind w:left="1440" w:hanging="1440"/>
        <w:contextualSpacing/>
      </w:pPr>
      <w:r>
        <w:rPr>
          <w:b/>
        </w:rPr>
        <w:t>Scratches/Subs:</w:t>
      </w:r>
      <w:r>
        <w:t xml:space="preserve"> </w:t>
      </w:r>
      <w:r>
        <w:tab/>
        <w:t>Scratches</w:t>
      </w:r>
      <w:r w:rsidR="00D37D96">
        <w:t xml:space="preserve"> only the day of the meet. No </w:t>
      </w:r>
      <w:r w:rsidR="00CA4598">
        <w:t>substitutions</w:t>
      </w:r>
      <w:r w:rsidR="00D37D96">
        <w:t>.</w:t>
      </w:r>
    </w:p>
    <w:p w14:paraId="7DDFF63A" w14:textId="27A7BCB4" w:rsidR="002F2F8E" w:rsidRDefault="002F2F8E" w:rsidP="002F2F8E">
      <w:pPr>
        <w:tabs>
          <w:tab w:val="left" w:pos="1440"/>
          <w:tab w:val="left" w:pos="1800"/>
        </w:tabs>
      </w:pPr>
      <w:r w:rsidRPr="00EF5A54">
        <w:rPr>
          <w:b/>
        </w:rPr>
        <w:t>Scoring:</w:t>
      </w:r>
      <w:r w:rsidR="00D12013">
        <w:tab/>
      </w:r>
      <w:r w:rsidR="00D12013">
        <w:tab/>
      </w:r>
      <w:r w:rsidR="006E6909" w:rsidRPr="006E6909">
        <w:t>10</w:t>
      </w:r>
      <w:r w:rsidR="00462888">
        <w:t>-</w:t>
      </w:r>
      <w:r w:rsidR="006E6909" w:rsidRPr="006E6909">
        <w:t>8</w:t>
      </w:r>
      <w:r w:rsidR="00462888">
        <w:t>-</w:t>
      </w:r>
      <w:r w:rsidR="006E6909" w:rsidRPr="006E6909">
        <w:t>6</w:t>
      </w:r>
      <w:r w:rsidR="00462888">
        <w:t>-</w:t>
      </w:r>
      <w:r w:rsidR="00667EDC">
        <w:t>4</w:t>
      </w:r>
      <w:r w:rsidR="00462888">
        <w:t>-</w:t>
      </w:r>
      <w:r w:rsidR="00667EDC">
        <w:t>2</w:t>
      </w:r>
      <w:r w:rsidR="00462888">
        <w:t>-</w:t>
      </w:r>
      <w:r w:rsidR="00667EDC">
        <w:t>1 for individual events</w:t>
      </w:r>
    </w:p>
    <w:p w14:paraId="39F24436" w14:textId="7BAD1425" w:rsidR="00667EDC" w:rsidRDefault="00667EDC" w:rsidP="002F2F8E">
      <w:pPr>
        <w:tabs>
          <w:tab w:val="left" w:pos="1440"/>
          <w:tab w:val="left" w:pos="1800"/>
        </w:tabs>
      </w:pPr>
      <w:r>
        <w:tab/>
      </w:r>
      <w:r>
        <w:tab/>
        <w:t>10</w:t>
      </w:r>
      <w:r w:rsidR="00462888">
        <w:t>-</w:t>
      </w:r>
      <w:r>
        <w:t>8</w:t>
      </w:r>
      <w:r w:rsidR="00462888">
        <w:t>-</w:t>
      </w:r>
      <w:r>
        <w:t>6</w:t>
      </w:r>
      <w:r w:rsidR="00462888">
        <w:t>-</w:t>
      </w:r>
      <w:r>
        <w:t>4</w:t>
      </w:r>
      <w:r w:rsidR="00171441">
        <w:t>-</w:t>
      </w:r>
      <w:r>
        <w:t>2 for relays</w:t>
      </w:r>
    </w:p>
    <w:p w14:paraId="30163C67" w14:textId="67F096D5" w:rsidR="002F2F8E" w:rsidRDefault="002F2F8E" w:rsidP="00D37D96">
      <w:pPr>
        <w:tabs>
          <w:tab w:val="left" w:pos="1440"/>
          <w:tab w:val="left" w:pos="1800"/>
        </w:tabs>
        <w:ind w:left="1800" w:hanging="1800"/>
      </w:pPr>
      <w:r w:rsidRPr="00EF5A54">
        <w:rPr>
          <w:b/>
        </w:rPr>
        <w:t>Awards:</w:t>
      </w:r>
      <w:r>
        <w:tab/>
      </w:r>
      <w:r>
        <w:tab/>
      </w:r>
      <w:r w:rsidR="00171441">
        <w:t>Varsity</w:t>
      </w:r>
      <w:r w:rsidR="00CC6CAA">
        <w:t>:</w:t>
      </w:r>
      <w:r w:rsidR="00171441">
        <w:t xml:space="preserve"> </w:t>
      </w:r>
      <w:r>
        <w:t>Medals will be awarded t</w:t>
      </w:r>
      <w:r w:rsidR="006A38A6">
        <w:t xml:space="preserve">o the </w:t>
      </w:r>
      <w:r w:rsidR="00CC6CAA">
        <w:t>T</w:t>
      </w:r>
      <w:r w:rsidR="006A38A6">
        <w:t xml:space="preserve">op </w:t>
      </w:r>
      <w:r w:rsidR="00AB283D">
        <w:t>6</w:t>
      </w:r>
      <w:r w:rsidR="006A38A6">
        <w:t xml:space="preserve"> individual</w:t>
      </w:r>
      <w:r w:rsidR="00D50C28">
        <w:t xml:space="preserve"> events </w:t>
      </w:r>
      <w:r w:rsidR="006A38A6">
        <w:t xml:space="preserve">and </w:t>
      </w:r>
      <w:r w:rsidR="00CC6CAA">
        <w:t>T</w:t>
      </w:r>
      <w:r w:rsidR="00DB7282">
        <w:t>op 3 relays.</w:t>
      </w:r>
    </w:p>
    <w:p w14:paraId="712C2255" w14:textId="65381D68" w:rsidR="00CC6CAA" w:rsidRDefault="00CC6CAA" w:rsidP="00CC6CAA">
      <w:pPr>
        <w:tabs>
          <w:tab w:val="left" w:pos="1440"/>
          <w:tab w:val="left" w:pos="1800"/>
        </w:tabs>
        <w:ind w:left="1800" w:hanging="1800"/>
      </w:pPr>
      <w:r>
        <w:rPr>
          <w:b/>
        </w:rPr>
        <w:tab/>
      </w:r>
      <w:r>
        <w:rPr>
          <w:b/>
        </w:rPr>
        <w:tab/>
      </w:r>
      <w:r w:rsidRPr="00472009">
        <w:rPr>
          <w:bCs/>
        </w:rPr>
        <w:t>JV</w:t>
      </w:r>
      <w:r>
        <w:rPr>
          <w:b/>
        </w:rPr>
        <w:t>:</w:t>
      </w:r>
      <w:r>
        <w:t xml:space="preserve"> Top 4 Individual and Top 3 Relays</w:t>
      </w:r>
    </w:p>
    <w:p w14:paraId="1539AA91" w14:textId="77777777" w:rsidR="002F2F8E" w:rsidRDefault="002F2F8E" w:rsidP="002F2F8E">
      <w:pPr>
        <w:tabs>
          <w:tab w:val="left" w:pos="1800"/>
        </w:tabs>
      </w:pPr>
      <w:r w:rsidRPr="00EF5A54">
        <w:rPr>
          <w:b/>
        </w:rPr>
        <w:t>Track:</w:t>
      </w:r>
      <w:r>
        <w:tab/>
        <w:t>8-lane, all-weather track.  Jumping surfaces are the same.</w:t>
      </w:r>
    </w:p>
    <w:p w14:paraId="28BEF6AA" w14:textId="032A034B" w:rsidR="002F2F8E" w:rsidRDefault="002F2F8E" w:rsidP="002F2F8E">
      <w:pPr>
        <w:tabs>
          <w:tab w:val="left" w:pos="1440"/>
          <w:tab w:val="left" w:pos="1800"/>
        </w:tabs>
      </w:pPr>
      <w:r w:rsidRPr="00EF5A54">
        <w:rPr>
          <w:b/>
        </w:rPr>
        <w:t>Spikes:</w:t>
      </w:r>
      <w:r>
        <w:tab/>
      </w:r>
      <w:r>
        <w:tab/>
      </w:r>
      <w:r w:rsidR="0031058F">
        <w:t>1/4</w:t>
      </w:r>
      <w:r>
        <w:t>” pyramid style.  Longer spikes will result in disqualification</w:t>
      </w:r>
    </w:p>
    <w:p w14:paraId="360B43AA" w14:textId="77777777" w:rsidR="002F2F8E" w:rsidRDefault="002F2F8E" w:rsidP="002F2F8E">
      <w:pPr>
        <w:tabs>
          <w:tab w:val="left" w:pos="1440"/>
          <w:tab w:val="left" w:pos="1800"/>
        </w:tabs>
      </w:pPr>
      <w:r w:rsidRPr="00EF5A54">
        <w:rPr>
          <w:b/>
        </w:rPr>
        <w:t>Tape:</w:t>
      </w:r>
      <w:r>
        <w:tab/>
      </w:r>
      <w:r>
        <w:tab/>
        <w:t>No tape is permitted on track surface, runways, or jumping surfaces</w:t>
      </w:r>
    </w:p>
    <w:p w14:paraId="619CE4B0" w14:textId="77777777" w:rsidR="002F2F8E" w:rsidRDefault="002F2F8E" w:rsidP="002F2F8E">
      <w:pPr>
        <w:tabs>
          <w:tab w:val="left" w:pos="1440"/>
          <w:tab w:val="left" w:pos="1800"/>
        </w:tabs>
      </w:pPr>
      <w:r w:rsidRPr="00EF5A54">
        <w:rPr>
          <w:b/>
        </w:rPr>
        <w:t>Trainer:</w:t>
      </w:r>
      <w:r>
        <w:tab/>
      </w:r>
      <w:r>
        <w:tab/>
        <w:t>A trainer will be available.  Please provide tape if needed for your athletes.</w:t>
      </w:r>
    </w:p>
    <w:p w14:paraId="61D04107" w14:textId="77777777" w:rsidR="002F2F8E" w:rsidRDefault="002F2F8E" w:rsidP="006C7FEB">
      <w:pPr>
        <w:tabs>
          <w:tab w:val="left" w:pos="1440"/>
          <w:tab w:val="left" w:pos="1800"/>
        </w:tabs>
        <w:contextualSpacing/>
      </w:pPr>
      <w:r w:rsidRPr="00EF5A54">
        <w:rPr>
          <w:b/>
        </w:rPr>
        <w:t>Field Events:</w:t>
      </w:r>
      <w:r>
        <w:tab/>
      </w:r>
      <w:r>
        <w:tab/>
        <w:t>Starting heights will be announced at coaches meeting.</w:t>
      </w:r>
    </w:p>
    <w:p w14:paraId="573F7B39" w14:textId="1A9418E7" w:rsidR="002A323F" w:rsidRDefault="002F2F8E" w:rsidP="006C7FEB">
      <w:pPr>
        <w:tabs>
          <w:tab w:val="left" w:pos="1440"/>
          <w:tab w:val="left" w:pos="1800"/>
        </w:tabs>
      </w:pPr>
      <w:r w:rsidRPr="00EF5A54">
        <w:rPr>
          <w:b/>
        </w:rPr>
        <w:t>Tents</w:t>
      </w:r>
      <w:r w:rsidR="006A38A6">
        <w:rPr>
          <w:b/>
        </w:rPr>
        <w:t xml:space="preserve"> and team camps</w:t>
      </w:r>
      <w:r w:rsidRPr="00EF5A54">
        <w:rPr>
          <w:b/>
        </w:rPr>
        <w:t>:</w:t>
      </w:r>
      <w:r w:rsidR="00C004CA">
        <w:rPr>
          <w:b/>
        </w:rPr>
        <w:t xml:space="preserve"> </w:t>
      </w:r>
      <w:r w:rsidR="0053096C">
        <w:t>T</w:t>
      </w:r>
      <w:r>
        <w:t xml:space="preserve">ents on the </w:t>
      </w:r>
      <w:r w:rsidR="0053096C">
        <w:t xml:space="preserve">east side in the away bleachers. </w:t>
      </w:r>
      <w:r>
        <w:t xml:space="preserve">Please do not set up tents </w:t>
      </w:r>
      <w:r w:rsidR="006A38A6">
        <w:t xml:space="preserve">or team camps </w:t>
      </w:r>
      <w:r>
        <w:t>in the main (west) bleachers.  Thank you for cleaning your area before you leave.</w:t>
      </w:r>
      <w:r>
        <w:tab/>
      </w:r>
    </w:p>
    <w:p w14:paraId="1EDB07A6" w14:textId="4200CA1E" w:rsidR="002A323F" w:rsidRDefault="002A323F" w:rsidP="006C7FEB">
      <w:pPr>
        <w:tabs>
          <w:tab w:val="left" w:pos="1440"/>
          <w:tab w:val="left" w:pos="1800"/>
        </w:tabs>
        <w:rPr>
          <w:b/>
          <w:bCs/>
        </w:rPr>
      </w:pPr>
      <w:r>
        <w:rPr>
          <w:b/>
          <w:bCs/>
        </w:rPr>
        <w:t xml:space="preserve">Admission: </w:t>
      </w:r>
      <w:r>
        <w:rPr>
          <w:b/>
          <w:bCs/>
        </w:rPr>
        <w:tab/>
      </w:r>
      <w:r w:rsidR="00B269DC">
        <w:rPr>
          <w:b/>
          <w:bCs/>
        </w:rPr>
        <w:tab/>
      </w:r>
      <w:r w:rsidR="00193F37">
        <w:t xml:space="preserve">Digital tickets </w:t>
      </w:r>
      <w:r w:rsidR="00DB6BC3">
        <w:t>can be purchased on</w:t>
      </w:r>
      <w:r w:rsidR="00B41604">
        <w:t xml:space="preserve"> </w:t>
      </w:r>
      <w:hyperlink r:id="rId12" w:history="1">
        <w:r w:rsidR="00B41604" w:rsidRPr="00B41604">
          <w:rPr>
            <w:rStyle w:val="Hyperlink"/>
          </w:rPr>
          <w:t>https://gofan.co/</w:t>
        </w:r>
      </w:hyperlink>
      <w:r w:rsidR="001B483E">
        <w:t>.</w:t>
      </w:r>
      <w:r w:rsidR="00D35E62">
        <w:t xml:space="preserve"> Cash is not accepted. There will be a QR code at the Gate to purchase tickets. </w:t>
      </w:r>
      <w:r>
        <w:rPr>
          <w:b/>
          <w:bCs/>
        </w:rPr>
        <w:tab/>
      </w:r>
    </w:p>
    <w:p w14:paraId="1EE271E1" w14:textId="13D991B0" w:rsidR="001B483E" w:rsidRPr="002A323F" w:rsidRDefault="00E24D81" w:rsidP="006C7FEB">
      <w:pPr>
        <w:tabs>
          <w:tab w:val="left" w:pos="1440"/>
          <w:tab w:val="left" w:pos="1800"/>
        </w:tabs>
        <w:rPr>
          <w:b/>
          <w:bCs/>
        </w:rPr>
      </w:pPr>
      <w:r w:rsidRPr="00E24D81">
        <w:rPr>
          <w:b/>
          <w:bCs/>
          <w:noProof/>
        </w:rPr>
        <w:drawing>
          <wp:inline distT="0" distB="0" distL="0" distR="0" wp14:anchorId="1CB6B759" wp14:editId="4F2DD554">
            <wp:extent cx="2476627" cy="2533780"/>
            <wp:effectExtent l="0" t="0" r="0" b="0"/>
            <wp:docPr id="1187968885" name="Picture 1" descr="A qr code with a black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968885" name="Picture 1" descr="A qr code with a black and white background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6627" cy="253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35DEF" w14:textId="77777777" w:rsidR="0053096C" w:rsidRDefault="0053096C" w:rsidP="0053096C">
      <w:pPr>
        <w:tabs>
          <w:tab w:val="left" w:pos="2160"/>
        </w:tabs>
        <w:rPr>
          <w:b/>
        </w:rPr>
      </w:pPr>
      <w:r w:rsidRPr="00224F10">
        <w:rPr>
          <w:b/>
          <w:u w:val="single"/>
        </w:rPr>
        <w:t>TIME AND PICK PLACE FINISH</w:t>
      </w:r>
      <w:r w:rsidRPr="00224F10">
        <w:rPr>
          <w:b/>
        </w:rPr>
        <w:t>—</w:t>
      </w:r>
      <w:r>
        <w:rPr>
          <w:b/>
        </w:rPr>
        <w:t>Please provide a coach as</w:t>
      </w:r>
      <w:r w:rsidRPr="00224F10">
        <w:rPr>
          <w:b/>
        </w:rPr>
        <w:t xml:space="preserve"> back up timers for the FAT System.  </w:t>
      </w:r>
    </w:p>
    <w:p w14:paraId="6A794887" w14:textId="0B0B9B06" w:rsidR="006D2382" w:rsidRDefault="00322488" w:rsidP="0053096C">
      <w:pPr>
        <w:tabs>
          <w:tab w:val="left" w:pos="2160"/>
        </w:tabs>
      </w:pPr>
      <w:r>
        <w:rPr>
          <w:b/>
        </w:rPr>
        <w:t xml:space="preserve">Exchange zone judges: </w:t>
      </w:r>
      <w:r w:rsidR="006D2382">
        <w:rPr>
          <w:b/>
        </w:rPr>
        <w:tab/>
      </w:r>
      <w:r>
        <w:t>4x200</w:t>
      </w:r>
      <w:r w:rsidR="006D2382">
        <w:tab/>
      </w:r>
      <w:r>
        <w:t>1</w:t>
      </w:r>
      <w:r w:rsidR="00AC7B1E">
        <w:t xml:space="preserve"> </w:t>
      </w:r>
      <w:r>
        <w:t>&amp;</w:t>
      </w:r>
      <w:r w:rsidR="00AC7B1E">
        <w:t xml:space="preserve"> </w:t>
      </w:r>
      <w:r>
        <w:t xml:space="preserve">3 </w:t>
      </w:r>
      <w:r w:rsidR="0031058F">
        <w:t xml:space="preserve">exchange </w:t>
      </w:r>
      <w:r w:rsidR="00163D3C">
        <w:t>Liberty</w:t>
      </w:r>
      <w:r w:rsidR="00835BA2">
        <w:t>, 2</w:t>
      </w:r>
      <w:r w:rsidR="00835BA2" w:rsidRPr="00835BA2">
        <w:rPr>
          <w:vertAlign w:val="superscript"/>
        </w:rPr>
        <w:t>nd</w:t>
      </w:r>
      <w:r w:rsidR="00835BA2">
        <w:t xml:space="preserve"> exchange Park Hill</w:t>
      </w:r>
      <w:r w:rsidR="003A4D19">
        <w:t>/Starter</w:t>
      </w:r>
      <w:r>
        <w:tab/>
        <w:t xml:space="preserve">    </w:t>
      </w:r>
    </w:p>
    <w:p w14:paraId="49E058AE" w14:textId="10832273" w:rsidR="006D2382" w:rsidRDefault="00322488" w:rsidP="006D2382">
      <w:pPr>
        <w:tabs>
          <w:tab w:val="left" w:pos="2160"/>
        </w:tabs>
        <w:ind w:left="2880"/>
      </w:pPr>
      <w:r>
        <w:lastRenderedPageBreak/>
        <w:t>4x100</w:t>
      </w:r>
      <w:r w:rsidR="006D2382">
        <w:tab/>
      </w:r>
      <w:r>
        <w:t>1-</w:t>
      </w:r>
      <w:r w:rsidR="00163D3C">
        <w:t xml:space="preserve">Oak Park </w:t>
      </w:r>
    </w:p>
    <w:p w14:paraId="3EB6EBCB" w14:textId="71399DAD" w:rsidR="006D2382" w:rsidRDefault="006D2382" w:rsidP="006D2382">
      <w:pPr>
        <w:tabs>
          <w:tab w:val="left" w:pos="2160"/>
        </w:tabs>
        <w:ind w:left="2880"/>
      </w:pPr>
      <w:r>
        <w:tab/>
      </w:r>
      <w:r w:rsidR="00322488">
        <w:t xml:space="preserve">2- </w:t>
      </w:r>
      <w:r w:rsidR="000D0615">
        <w:t>Park Hill South</w:t>
      </w:r>
      <w:r>
        <w:t xml:space="preserve"> </w:t>
      </w:r>
    </w:p>
    <w:p w14:paraId="70CD183F" w14:textId="77777777" w:rsidR="004F7D14" w:rsidRDefault="006D2382" w:rsidP="004F7D14">
      <w:pPr>
        <w:tabs>
          <w:tab w:val="left" w:pos="2160"/>
        </w:tabs>
        <w:ind w:left="2880"/>
      </w:pPr>
      <w:r>
        <w:tab/>
        <w:t>3- North Kansas City</w:t>
      </w:r>
      <w:r w:rsidR="00322488">
        <w:tab/>
      </w:r>
    </w:p>
    <w:p w14:paraId="5604EA74" w14:textId="7EF4C1C2" w:rsidR="003A4D19" w:rsidRDefault="003A4D19" w:rsidP="004F7D14">
      <w:pPr>
        <w:tabs>
          <w:tab w:val="left" w:pos="2160"/>
        </w:tabs>
        <w:ind w:left="2880"/>
      </w:pPr>
      <w:proofErr w:type="spellStart"/>
      <w:r>
        <w:t>Break</w:t>
      </w:r>
      <w:r w:rsidR="001C3638">
        <w:t>line</w:t>
      </w:r>
      <w:proofErr w:type="spellEnd"/>
      <w:r w:rsidR="001C3638">
        <w:t>- Central</w:t>
      </w:r>
    </w:p>
    <w:p w14:paraId="26437200" w14:textId="0B55ACA6" w:rsidR="00CC4E74" w:rsidRPr="004F7D14" w:rsidRDefault="0053096C" w:rsidP="00713BBC">
      <w:pPr>
        <w:tabs>
          <w:tab w:val="left" w:pos="2160"/>
        </w:tabs>
      </w:pPr>
      <w:r w:rsidRPr="00224F10">
        <w:rPr>
          <w:b/>
        </w:rPr>
        <w:t xml:space="preserve">Order of Events </w:t>
      </w:r>
    </w:p>
    <w:p w14:paraId="1BCDB1A3" w14:textId="1CFE0B7C" w:rsidR="006C1F9F" w:rsidRDefault="0053096C" w:rsidP="006C1F9F">
      <w:pPr>
        <w:rPr>
          <w:b/>
        </w:rPr>
      </w:pPr>
      <w:r>
        <w:rPr>
          <w:b/>
        </w:rPr>
        <w:t>3:</w:t>
      </w:r>
      <w:r w:rsidR="00972B24">
        <w:rPr>
          <w:b/>
        </w:rPr>
        <w:t>30</w:t>
      </w:r>
      <w:r>
        <w:rPr>
          <w:b/>
        </w:rPr>
        <w:t xml:space="preserve"> - Coaches meeting at finish line tent</w:t>
      </w:r>
    </w:p>
    <w:p w14:paraId="14BA11A0" w14:textId="0248E102" w:rsidR="0053096C" w:rsidRPr="008C75A6" w:rsidRDefault="0053096C" w:rsidP="006C1F9F">
      <w:pPr>
        <w:rPr>
          <w:b/>
          <w:bCs/>
        </w:rPr>
      </w:pPr>
      <w:r w:rsidRPr="008C75A6">
        <w:rPr>
          <w:b/>
          <w:bCs/>
          <w:u w:val="single"/>
        </w:rPr>
        <w:t xml:space="preserve">Running Events – All events are finals beginning at </w:t>
      </w:r>
      <w:r w:rsidR="00972B24">
        <w:rPr>
          <w:b/>
          <w:bCs/>
          <w:u w:val="single"/>
        </w:rPr>
        <w:t>4:00</w:t>
      </w:r>
      <w:r w:rsidRPr="008C75A6">
        <w:rPr>
          <w:b/>
          <w:bCs/>
          <w:u w:val="single"/>
        </w:rPr>
        <w:t xml:space="preserve"> with a rolling schedule</w:t>
      </w:r>
    </w:p>
    <w:p w14:paraId="41985634" w14:textId="4202F9A6" w:rsidR="0053096C" w:rsidRDefault="00A45267" w:rsidP="0053096C">
      <w:r>
        <w:t>4x800M Relay (combined girls)</w:t>
      </w:r>
    </w:p>
    <w:p w14:paraId="5F98C416" w14:textId="3D368794" w:rsidR="00A45267" w:rsidRDefault="00A45267" w:rsidP="0053096C">
      <w:r>
        <w:t>4x800m Relay (combined boys)</w:t>
      </w:r>
    </w:p>
    <w:p w14:paraId="32E7270D" w14:textId="486841F9" w:rsidR="00A45267" w:rsidRDefault="00A45267" w:rsidP="0053096C">
      <w:r>
        <w:t xml:space="preserve">100m Hurdles </w:t>
      </w:r>
      <w:r w:rsidR="009136A3">
        <w:t>(JVG, VG)</w:t>
      </w:r>
    </w:p>
    <w:p w14:paraId="3E546C91" w14:textId="3B6B714C" w:rsidR="009136A3" w:rsidRDefault="009136A3" w:rsidP="0053096C">
      <w:r>
        <w:t xml:space="preserve">110m </w:t>
      </w:r>
      <w:r w:rsidR="003554F9">
        <w:t>Hurdles (JVB, VB)</w:t>
      </w:r>
    </w:p>
    <w:p w14:paraId="2B26B695" w14:textId="5BCFBB7F" w:rsidR="003554F9" w:rsidRDefault="003554F9" w:rsidP="0053096C">
      <w:r>
        <w:t xml:space="preserve">100m Dash (JVG, JVB, </w:t>
      </w:r>
      <w:r w:rsidR="007449A9">
        <w:t>VG, VB)</w:t>
      </w:r>
    </w:p>
    <w:p w14:paraId="2A726BB1" w14:textId="23E64295" w:rsidR="007449A9" w:rsidRDefault="007449A9" w:rsidP="0053096C">
      <w:r>
        <w:t>4x200m Relay (JVG, JVB, VG, VB)</w:t>
      </w:r>
    </w:p>
    <w:p w14:paraId="1A8779A6" w14:textId="25ED6E48" w:rsidR="007449A9" w:rsidRDefault="007449A9" w:rsidP="0053096C">
      <w:r>
        <w:t>1600m Run</w:t>
      </w:r>
      <w:r w:rsidR="00B74BC8">
        <w:t xml:space="preserve"> (JVG, JVB, VG, VB)</w:t>
      </w:r>
    </w:p>
    <w:p w14:paraId="138C37A3" w14:textId="47D0DF31" w:rsidR="00B74BC8" w:rsidRDefault="00B74BC8" w:rsidP="0053096C">
      <w:r>
        <w:t>4x100m Relay (JVG, JVB, VG, VB)</w:t>
      </w:r>
    </w:p>
    <w:p w14:paraId="6BD02D50" w14:textId="5C17B045" w:rsidR="00B74BC8" w:rsidRDefault="00EE1F17" w:rsidP="0053096C">
      <w:r>
        <w:t>400m Dash (JVG, JVB, VG, VB)</w:t>
      </w:r>
    </w:p>
    <w:p w14:paraId="7FE06EF7" w14:textId="1161D65D" w:rsidR="00EE1F17" w:rsidRDefault="00EE1F17" w:rsidP="0053096C">
      <w:r>
        <w:t>300m Hurdles (</w:t>
      </w:r>
      <w:r w:rsidR="005F75B5">
        <w:t>JVG, VG, JVB, VB)</w:t>
      </w:r>
    </w:p>
    <w:p w14:paraId="74042AA7" w14:textId="0E35B6D3" w:rsidR="005F75B5" w:rsidRDefault="001D6FE8" w:rsidP="0053096C">
      <w:r>
        <w:t xml:space="preserve">800m </w:t>
      </w:r>
      <w:r w:rsidR="00A246B8">
        <w:t>Run (</w:t>
      </w:r>
      <w:r>
        <w:t>JVG, JVB, VG, VB)</w:t>
      </w:r>
    </w:p>
    <w:p w14:paraId="08C9B3AB" w14:textId="405A8AA1" w:rsidR="001D6FE8" w:rsidRDefault="001D6FE8" w:rsidP="0053096C">
      <w:r>
        <w:t>200m Dash (JVG, JVB, VG, VB)</w:t>
      </w:r>
    </w:p>
    <w:p w14:paraId="2BA6FD92" w14:textId="4C02A7E7" w:rsidR="001D6FE8" w:rsidRDefault="00DB05EE" w:rsidP="0053096C">
      <w:r>
        <w:t>3200m Run (VG</w:t>
      </w:r>
      <w:r w:rsidR="00AA6A15">
        <w:t>/JVG combined</w:t>
      </w:r>
      <w:r w:rsidR="00485664">
        <w:t xml:space="preserve"> depending on entries</w:t>
      </w:r>
      <w:r w:rsidR="00AA6A15">
        <w:t>, VB/JVB combined</w:t>
      </w:r>
      <w:r w:rsidR="00485664">
        <w:t xml:space="preserve"> depending on entries</w:t>
      </w:r>
      <w:r w:rsidR="00AA6A15">
        <w:t>)</w:t>
      </w:r>
    </w:p>
    <w:p w14:paraId="47D6E934" w14:textId="2CB6F8EB" w:rsidR="00AA6A15" w:rsidRDefault="00AA6A15" w:rsidP="0053096C">
      <w:r>
        <w:t>4x400m Relay (JVG, JVB, VG, VB)</w:t>
      </w:r>
    </w:p>
    <w:p w14:paraId="4BB50A09" w14:textId="77777777" w:rsidR="00EE215F" w:rsidRDefault="00EE215F" w:rsidP="0053096C"/>
    <w:p w14:paraId="1BB3F056" w14:textId="48EDB768" w:rsidR="00C975E3" w:rsidRDefault="00EE215F" w:rsidP="0053096C">
      <w:pPr>
        <w:rPr>
          <w:b/>
          <w:bCs/>
          <w:u w:val="single"/>
        </w:rPr>
      </w:pPr>
      <w:r>
        <w:rPr>
          <w:b/>
          <w:bCs/>
          <w:u w:val="single"/>
        </w:rPr>
        <w:t>Work Assignments</w:t>
      </w:r>
    </w:p>
    <w:p w14:paraId="79B83BA9" w14:textId="77777777" w:rsidR="00D5784C" w:rsidRDefault="00D5784C" w:rsidP="0053096C">
      <w:pPr>
        <w:rPr>
          <w:b/>
          <w:bCs/>
          <w:u w:val="single"/>
        </w:rPr>
      </w:pPr>
    </w:p>
    <w:p w14:paraId="43D08B28" w14:textId="2D51D4E7" w:rsidR="00D5784C" w:rsidRDefault="00D5784C" w:rsidP="0053096C">
      <w:r>
        <w:rPr>
          <w:b/>
          <w:bCs/>
        </w:rPr>
        <w:t>Announcer</w:t>
      </w:r>
      <w:r w:rsidR="00CF602C">
        <w:rPr>
          <w:b/>
          <w:bCs/>
        </w:rPr>
        <w:t xml:space="preserve">: </w:t>
      </w:r>
      <w:r w:rsidR="008C7F6D">
        <w:t>Ro</w:t>
      </w:r>
      <w:r w:rsidR="00D24BDA">
        <w:t>bert Mrowinski</w:t>
      </w:r>
    </w:p>
    <w:p w14:paraId="4C4EDA2F" w14:textId="16762442" w:rsidR="00CF602C" w:rsidRDefault="00922F28" w:rsidP="0053096C">
      <w:r>
        <w:rPr>
          <w:b/>
          <w:bCs/>
        </w:rPr>
        <w:t xml:space="preserve">Starting Line Clerks/Blocks Engineers: </w:t>
      </w:r>
      <w:r>
        <w:t>Horace Tisdel, Laura Richards</w:t>
      </w:r>
    </w:p>
    <w:p w14:paraId="0685F6A0" w14:textId="5BDF5742" w:rsidR="00922F28" w:rsidRDefault="00922F28" w:rsidP="0053096C">
      <w:r>
        <w:rPr>
          <w:b/>
          <w:bCs/>
        </w:rPr>
        <w:t xml:space="preserve">Finish Line </w:t>
      </w:r>
      <w:r w:rsidR="008E5F80">
        <w:rPr>
          <w:b/>
          <w:bCs/>
        </w:rPr>
        <w:t>Judge</w:t>
      </w:r>
      <w:r>
        <w:rPr>
          <w:b/>
          <w:bCs/>
        </w:rPr>
        <w:t xml:space="preserve">: </w:t>
      </w:r>
      <w:r w:rsidR="008E5F80">
        <w:t>Kate Hunter</w:t>
      </w:r>
    </w:p>
    <w:p w14:paraId="67A05522" w14:textId="19616BF3" w:rsidR="008E5F80" w:rsidRDefault="008E5F80" w:rsidP="0053096C">
      <w:r>
        <w:rPr>
          <w:b/>
          <w:bCs/>
        </w:rPr>
        <w:t xml:space="preserve">Bullpen Clerk: </w:t>
      </w:r>
      <w:r w:rsidR="00C02D79">
        <w:t>Derrienne Gaar</w:t>
      </w:r>
      <w:r w:rsidR="000E5543">
        <w:t>/Kennedi Erhard</w:t>
      </w:r>
    </w:p>
    <w:p w14:paraId="11C17E50" w14:textId="010AF692" w:rsidR="00C02D79" w:rsidRPr="00C02D79" w:rsidRDefault="00C02D79" w:rsidP="0053096C">
      <w:r>
        <w:rPr>
          <w:b/>
          <w:bCs/>
        </w:rPr>
        <w:t xml:space="preserve">Awards: </w:t>
      </w:r>
      <w:r>
        <w:t>PHHS Managers/Parents</w:t>
      </w:r>
    </w:p>
    <w:p w14:paraId="23AC8B07" w14:textId="66D000BD" w:rsidR="00C81AFC" w:rsidRDefault="00C81AFC" w:rsidP="0053096C">
      <w:r>
        <w:rPr>
          <w:b/>
          <w:bCs/>
        </w:rPr>
        <w:t>Head Time</w:t>
      </w:r>
      <w:r w:rsidR="003C2AC3">
        <w:rPr>
          <w:b/>
          <w:bCs/>
        </w:rPr>
        <w:t>r/Scoring</w:t>
      </w:r>
      <w:r w:rsidR="0068710B">
        <w:rPr>
          <w:b/>
          <w:bCs/>
        </w:rPr>
        <w:t xml:space="preserve">: </w:t>
      </w:r>
      <w:r w:rsidR="0068710B">
        <w:t>Mark Gourley</w:t>
      </w:r>
    </w:p>
    <w:p w14:paraId="382BC51C" w14:textId="05508841" w:rsidR="004D4845" w:rsidRPr="004D4845" w:rsidRDefault="004D4845" w:rsidP="0053096C">
      <w:r>
        <w:rPr>
          <w:b/>
          <w:bCs/>
        </w:rPr>
        <w:t xml:space="preserve">Hurdles Engineers: </w:t>
      </w:r>
      <w:r>
        <w:t>Coaches/PHHS Athletes</w:t>
      </w:r>
    </w:p>
    <w:p w14:paraId="1E80E878" w14:textId="77777777" w:rsidR="009D4F07" w:rsidRPr="00EE215F" w:rsidRDefault="009D4F07" w:rsidP="009D4F07">
      <w:pPr>
        <w:rPr>
          <w:b/>
          <w:bCs/>
          <w:u w:val="single"/>
        </w:rPr>
      </w:pPr>
    </w:p>
    <w:p w14:paraId="55F7581E" w14:textId="77777777" w:rsidR="00AA6A15" w:rsidRDefault="00AA6A15" w:rsidP="0053096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34395" w14:paraId="4D30F1E0" w14:textId="77777777" w:rsidTr="00634395">
        <w:tc>
          <w:tcPr>
            <w:tcW w:w="3116" w:type="dxa"/>
          </w:tcPr>
          <w:p w14:paraId="20A20524" w14:textId="3E7EA399" w:rsidR="00634395" w:rsidRPr="00634395" w:rsidRDefault="00634395" w:rsidP="0053096C">
            <w:pPr>
              <w:rPr>
                <w:b/>
                <w:bCs/>
              </w:rPr>
            </w:pPr>
            <w:r>
              <w:rPr>
                <w:b/>
                <w:bCs/>
              </w:rPr>
              <w:t>Field Event</w:t>
            </w:r>
          </w:p>
        </w:tc>
        <w:tc>
          <w:tcPr>
            <w:tcW w:w="3117" w:type="dxa"/>
          </w:tcPr>
          <w:p w14:paraId="02ABF58C" w14:textId="4C6A3F79" w:rsidR="00634395" w:rsidRPr="00137428" w:rsidRDefault="00137428" w:rsidP="0053096C">
            <w:pPr>
              <w:rPr>
                <w:b/>
                <w:bCs/>
              </w:rPr>
            </w:pPr>
            <w:r>
              <w:rPr>
                <w:b/>
                <w:bCs/>
              </w:rPr>
              <w:t>Women’s Judge</w:t>
            </w:r>
          </w:p>
        </w:tc>
        <w:tc>
          <w:tcPr>
            <w:tcW w:w="3117" w:type="dxa"/>
          </w:tcPr>
          <w:p w14:paraId="19F7A991" w14:textId="4E5AE6BF" w:rsidR="00680798" w:rsidRPr="00680798" w:rsidRDefault="00680798" w:rsidP="0053096C">
            <w:pPr>
              <w:rPr>
                <w:b/>
                <w:bCs/>
              </w:rPr>
            </w:pPr>
            <w:r>
              <w:rPr>
                <w:b/>
                <w:bCs/>
              </w:rPr>
              <w:t>Men’s Judge</w:t>
            </w:r>
          </w:p>
        </w:tc>
      </w:tr>
      <w:tr w:rsidR="00634395" w14:paraId="7CA27E12" w14:textId="77777777" w:rsidTr="00634395">
        <w:tc>
          <w:tcPr>
            <w:tcW w:w="3116" w:type="dxa"/>
          </w:tcPr>
          <w:p w14:paraId="69BBF2D1" w14:textId="77D14AE7" w:rsidR="00634395" w:rsidRDefault="00680798" w:rsidP="0053096C">
            <w:r>
              <w:t>Shot Put</w:t>
            </w:r>
          </w:p>
        </w:tc>
        <w:tc>
          <w:tcPr>
            <w:tcW w:w="3117" w:type="dxa"/>
          </w:tcPr>
          <w:p w14:paraId="6A5F30F6" w14:textId="5E6F9033" w:rsidR="00634395" w:rsidRPr="00CB7F85" w:rsidRDefault="00B77C70" w:rsidP="0053096C">
            <w:pPr>
              <w:rPr>
                <w:highlight w:val="yellow"/>
              </w:rPr>
            </w:pPr>
            <w:r w:rsidRPr="00CB7F85">
              <w:rPr>
                <w:highlight w:val="yellow"/>
              </w:rPr>
              <w:t>NKC</w:t>
            </w:r>
          </w:p>
        </w:tc>
        <w:tc>
          <w:tcPr>
            <w:tcW w:w="3117" w:type="dxa"/>
          </w:tcPr>
          <w:p w14:paraId="60E642EE" w14:textId="39B7F870" w:rsidR="00634395" w:rsidRPr="00CB7F85" w:rsidRDefault="00B77C70" w:rsidP="0053096C">
            <w:pPr>
              <w:rPr>
                <w:highlight w:val="yellow"/>
              </w:rPr>
            </w:pPr>
            <w:r w:rsidRPr="00CB7F85">
              <w:rPr>
                <w:highlight w:val="yellow"/>
              </w:rPr>
              <w:t>NKC</w:t>
            </w:r>
          </w:p>
        </w:tc>
      </w:tr>
      <w:tr w:rsidR="00634395" w14:paraId="445255D9" w14:textId="77777777" w:rsidTr="00634395">
        <w:tc>
          <w:tcPr>
            <w:tcW w:w="3116" w:type="dxa"/>
          </w:tcPr>
          <w:p w14:paraId="00CB8209" w14:textId="233DD28A" w:rsidR="00680798" w:rsidRDefault="00680798" w:rsidP="0053096C">
            <w:r>
              <w:t>Discus</w:t>
            </w:r>
          </w:p>
        </w:tc>
        <w:tc>
          <w:tcPr>
            <w:tcW w:w="3117" w:type="dxa"/>
          </w:tcPr>
          <w:p w14:paraId="1A4852BD" w14:textId="7CC3A844" w:rsidR="00634395" w:rsidRDefault="00B3731C" w:rsidP="0053096C">
            <w:r>
              <w:t>Liberty</w:t>
            </w:r>
          </w:p>
        </w:tc>
        <w:tc>
          <w:tcPr>
            <w:tcW w:w="3117" w:type="dxa"/>
          </w:tcPr>
          <w:p w14:paraId="639ACA5E" w14:textId="29F39BD6" w:rsidR="00634395" w:rsidRDefault="00B3731C" w:rsidP="0053096C">
            <w:r>
              <w:t>Liberty</w:t>
            </w:r>
          </w:p>
        </w:tc>
      </w:tr>
      <w:tr w:rsidR="00634395" w14:paraId="13A784DB" w14:textId="77777777" w:rsidTr="00634395">
        <w:tc>
          <w:tcPr>
            <w:tcW w:w="3116" w:type="dxa"/>
          </w:tcPr>
          <w:p w14:paraId="25B431F6" w14:textId="6CA90C8C" w:rsidR="00634395" w:rsidRDefault="00680798" w:rsidP="0053096C">
            <w:r>
              <w:t>Javelin</w:t>
            </w:r>
          </w:p>
        </w:tc>
        <w:tc>
          <w:tcPr>
            <w:tcW w:w="3117" w:type="dxa"/>
          </w:tcPr>
          <w:p w14:paraId="0CED72D4" w14:textId="08614A34" w:rsidR="00634395" w:rsidRPr="00CB7F85" w:rsidRDefault="00235E97" w:rsidP="0053096C">
            <w:pPr>
              <w:rPr>
                <w:highlight w:val="yellow"/>
              </w:rPr>
            </w:pPr>
            <w:r w:rsidRPr="00CB7F85">
              <w:rPr>
                <w:highlight w:val="yellow"/>
              </w:rPr>
              <w:t>Park Hill South</w:t>
            </w:r>
          </w:p>
        </w:tc>
        <w:tc>
          <w:tcPr>
            <w:tcW w:w="3117" w:type="dxa"/>
          </w:tcPr>
          <w:p w14:paraId="0C5AD4EF" w14:textId="7B11A416" w:rsidR="00634395" w:rsidRPr="00CB7F85" w:rsidRDefault="00235E97" w:rsidP="0053096C">
            <w:pPr>
              <w:rPr>
                <w:highlight w:val="yellow"/>
              </w:rPr>
            </w:pPr>
            <w:r w:rsidRPr="00CB7F85">
              <w:rPr>
                <w:highlight w:val="yellow"/>
              </w:rPr>
              <w:t>Park Hill South</w:t>
            </w:r>
          </w:p>
        </w:tc>
      </w:tr>
      <w:tr w:rsidR="00634395" w14:paraId="4B2ADD96" w14:textId="77777777" w:rsidTr="00634395">
        <w:tc>
          <w:tcPr>
            <w:tcW w:w="3116" w:type="dxa"/>
          </w:tcPr>
          <w:p w14:paraId="1CA08999" w14:textId="7BF13953" w:rsidR="00634395" w:rsidRDefault="00680798" w:rsidP="0053096C">
            <w:r>
              <w:t>Long Jump</w:t>
            </w:r>
          </w:p>
        </w:tc>
        <w:tc>
          <w:tcPr>
            <w:tcW w:w="3117" w:type="dxa"/>
          </w:tcPr>
          <w:p w14:paraId="55CB635C" w14:textId="3A2EAF5A" w:rsidR="00634395" w:rsidRDefault="00B3731C" w:rsidP="0053096C">
            <w:r>
              <w:t>Oak Park</w:t>
            </w:r>
          </w:p>
        </w:tc>
        <w:tc>
          <w:tcPr>
            <w:tcW w:w="3117" w:type="dxa"/>
          </w:tcPr>
          <w:p w14:paraId="76AFA3C6" w14:textId="2EAA78F4" w:rsidR="00634395" w:rsidRDefault="00B3731C" w:rsidP="0053096C">
            <w:r>
              <w:t>Oak Park</w:t>
            </w:r>
          </w:p>
        </w:tc>
      </w:tr>
      <w:tr w:rsidR="00634395" w14:paraId="7DC87A59" w14:textId="77777777" w:rsidTr="00634395">
        <w:tc>
          <w:tcPr>
            <w:tcW w:w="3116" w:type="dxa"/>
          </w:tcPr>
          <w:p w14:paraId="4683AAAB" w14:textId="7E31D553" w:rsidR="00634395" w:rsidRDefault="00680798" w:rsidP="0053096C">
            <w:r>
              <w:t>Triple Jump</w:t>
            </w:r>
          </w:p>
        </w:tc>
        <w:tc>
          <w:tcPr>
            <w:tcW w:w="3117" w:type="dxa"/>
          </w:tcPr>
          <w:p w14:paraId="44374088" w14:textId="4924FA3B" w:rsidR="00634395" w:rsidRPr="00CB7F85" w:rsidRDefault="00235E97" w:rsidP="0053096C">
            <w:pPr>
              <w:rPr>
                <w:highlight w:val="yellow"/>
              </w:rPr>
            </w:pPr>
            <w:r w:rsidRPr="00CB7F85">
              <w:rPr>
                <w:highlight w:val="yellow"/>
              </w:rPr>
              <w:t>Central</w:t>
            </w:r>
          </w:p>
        </w:tc>
        <w:tc>
          <w:tcPr>
            <w:tcW w:w="3117" w:type="dxa"/>
          </w:tcPr>
          <w:p w14:paraId="16B37627" w14:textId="511D44F4" w:rsidR="00634395" w:rsidRPr="00CB7F85" w:rsidRDefault="00235E97" w:rsidP="0053096C">
            <w:pPr>
              <w:rPr>
                <w:highlight w:val="yellow"/>
              </w:rPr>
            </w:pPr>
            <w:r w:rsidRPr="00CB7F85">
              <w:rPr>
                <w:highlight w:val="yellow"/>
              </w:rPr>
              <w:t>Central</w:t>
            </w:r>
          </w:p>
        </w:tc>
      </w:tr>
      <w:tr w:rsidR="00634395" w14:paraId="26F5F695" w14:textId="77777777" w:rsidTr="00634395">
        <w:tc>
          <w:tcPr>
            <w:tcW w:w="3116" w:type="dxa"/>
          </w:tcPr>
          <w:p w14:paraId="0F0AB3C7" w14:textId="000B3728" w:rsidR="00634395" w:rsidRDefault="00680798" w:rsidP="0053096C">
            <w:r>
              <w:t>High Jump</w:t>
            </w:r>
          </w:p>
        </w:tc>
        <w:tc>
          <w:tcPr>
            <w:tcW w:w="3117" w:type="dxa"/>
          </w:tcPr>
          <w:p w14:paraId="289F8E1F" w14:textId="1A0B72D8" w:rsidR="00634395" w:rsidRDefault="00306C17" w:rsidP="0053096C">
            <w:r>
              <w:t xml:space="preserve">Park Hill </w:t>
            </w:r>
          </w:p>
        </w:tc>
        <w:tc>
          <w:tcPr>
            <w:tcW w:w="3117" w:type="dxa"/>
          </w:tcPr>
          <w:p w14:paraId="0C1BF0EA" w14:textId="5D748DB1" w:rsidR="00634395" w:rsidRDefault="00306C17" w:rsidP="0053096C">
            <w:r>
              <w:t>Park Hill</w:t>
            </w:r>
          </w:p>
        </w:tc>
      </w:tr>
      <w:tr w:rsidR="00634395" w14:paraId="0B965A45" w14:textId="77777777" w:rsidTr="00634395">
        <w:tc>
          <w:tcPr>
            <w:tcW w:w="3116" w:type="dxa"/>
          </w:tcPr>
          <w:p w14:paraId="45018719" w14:textId="0987EE44" w:rsidR="00634395" w:rsidRDefault="004E4CEE" w:rsidP="0053096C">
            <w:r>
              <w:t>Pole Vault</w:t>
            </w:r>
          </w:p>
        </w:tc>
        <w:tc>
          <w:tcPr>
            <w:tcW w:w="3117" w:type="dxa"/>
          </w:tcPr>
          <w:p w14:paraId="66A8A32B" w14:textId="2C47658F" w:rsidR="00634395" w:rsidRDefault="004E4CEE" w:rsidP="0053096C">
            <w:r>
              <w:t>Park Hill</w:t>
            </w:r>
          </w:p>
        </w:tc>
        <w:tc>
          <w:tcPr>
            <w:tcW w:w="3117" w:type="dxa"/>
          </w:tcPr>
          <w:p w14:paraId="6E88A7B2" w14:textId="4B64806F" w:rsidR="00634395" w:rsidRDefault="004E4CEE" w:rsidP="0053096C">
            <w:r>
              <w:t>Park Hill</w:t>
            </w:r>
          </w:p>
        </w:tc>
      </w:tr>
    </w:tbl>
    <w:p w14:paraId="4792813F" w14:textId="77777777" w:rsidR="00AA6A15" w:rsidRDefault="00AA6A15" w:rsidP="0053096C"/>
    <w:p w14:paraId="695CBDE2" w14:textId="77777777" w:rsidR="00B74BC8" w:rsidRDefault="00B74BC8" w:rsidP="0053096C"/>
    <w:p w14:paraId="3CC3B7B5" w14:textId="77777777" w:rsidR="007449A9" w:rsidRDefault="007449A9" w:rsidP="0053096C"/>
    <w:p w14:paraId="0C2FDFE3" w14:textId="77777777" w:rsidR="0053096C" w:rsidRDefault="0053096C" w:rsidP="0053096C"/>
    <w:p w14:paraId="23ACCD86" w14:textId="572F9C9D" w:rsidR="0053096C" w:rsidRDefault="0053096C" w:rsidP="0053096C">
      <w:pPr>
        <w:pStyle w:val="Heading2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 xml:space="preserve">Field Events – beginning at </w:t>
      </w:r>
      <w:r w:rsidR="003533DF">
        <w:rPr>
          <w:sz w:val="24"/>
          <w:szCs w:val="24"/>
          <w:u w:val="single"/>
        </w:rPr>
        <w:t>4:00</w:t>
      </w:r>
    </w:p>
    <w:p w14:paraId="3E68E383" w14:textId="77777777" w:rsidR="00466765" w:rsidRDefault="00466765" w:rsidP="00466765"/>
    <w:p w14:paraId="1664E8E4" w14:textId="34EA5B75" w:rsidR="00466765" w:rsidRDefault="00466765" w:rsidP="00466765">
      <w:r>
        <w:t>15 minutes General Warm-Up Between each round. Rolling Schedule.</w:t>
      </w:r>
    </w:p>
    <w:p w14:paraId="6B760A71" w14:textId="442F6ADC" w:rsidR="00466765" w:rsidRDefault="00466765" w:rsidP="00466765">
      <w:r>
        <w:t>10 Minute</w:t>
      </w:r>
      <w:r w:rsidR="00662F95">
        <w:t xml:space="preserve"> Warm-up between flights.</w:t>
      </w:r>
    </w:p>
    <w:p w14:paraId="68039500" w14:textId="4314BFB8" w:rsidR="00662F95" w:rsidRDefault="00662F95" w:rsidP="00466765">
      <w:r>
        <w:t>Junior Varsity LJ and TJ</w:t>
      </w:r>
      <w:r w:rsidR="001E0D45">
        <w:t xml:space="preserve"> will be 1 hour cafeteria style.</w:t>
      </w:r>
    </w:p>
    <w:p w14:paraId="7675FAE1" w14:textId="1FB6BF5E" w:rsidR="001E0D45" w:rsidRDefault="001E0D45" w:rsidP="00466765">
      <w:r>
        <w:t>Varsity LJ and TJ will be flighted into 2 flights.</w:t>
      </w:r>
    </w:p>
    <w:p w14:paraId="436AE2CF" w14:textId="34B65B99" w:rsidR="001E0D45" w:rsidRDefault="001E0D45" w:rsidP="00466765">
      <w:r>
        <w:t xml:space="preserve">Pole Vault conducted in a combined competition </w:t>
      </w:r>
      <w:r w:rsidR="00C327E9">
        <w:t>by gender, with separate scoring.</w:t>
      </w:r>
    </w:p>
    <w:p w14:paraId="2F2568DE" w14:textId="66C7C587" w:rsidR="00C327E9" w:rsidRDefault="00C327E9" w:rsidP="00466765">
      <w:r>
        <w:t>High Jump will be conducted via separate competitions by gender.</w:t>
      </w:r>
    </w:p>
    <w:p w14:paraId="0D97712F" w14:textId="74906548" w:rsidR="00C327E9" w:rsidRPr="00466765" w:rsidRDefault="00C327E9" w:rsidP="00466765">
      <w:r>
        <w:t>All throws will be flighted (move quickly w</w:t>
      </w:r>
      <w:r w:rsidR="0010418C">
        <w:t xml:space="preserve">ith </w:t>
      </w:r>
      <w:proofErr w:type="gramStart"/>
      <w:r w:rsidR="0010418C">
        <w:t>warm ups</w:t>
      </w:r>
      <w:proofErr w:type="gramEnd"/>
      <w:r w:rsidR="0010418C">
        <w:t xml:space="preserve"> as there are no lights). 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0"/>
        <w:gridCol w:w="4670"/>
      </w:tblGrid>
      <w:tr w:rsidR="00466765" w:rsidRPr="00466765" w14:paraId="6798E0C2" w14:textId="77777777" w:rsidTr="004667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DBF118" w14:textId="77777777" w:rsidR="00466765" w:rsidRPr="00466765" w:rsidRDefault="00466765" w:rsidP="00466765">
            <w:r w:rsidRPr="00466765">
              <w:rPr>
                <w:b/>
                <w:bCs/>
                <w:u w:val="single"/>
              </w:rPr>
              <w:t>Round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BD1343" w14:textId="77777777" w:rsidR="00466765" w:rsidRPr="00466765" w:rsidRDefault="00466765" w:rsidP="00466765">
            <w:r w:rsidRPr="00466765">
              <w:rPr>
                <w:b/>
                <w:bCs/>
                <w:u w:val="single"/>
              </w:rPr>
              <w:t>Round 2</w:t>
            </w:r>
          </w:p>
        </w:tc>
      </w:tr>
      <w:tr w:rsidR="00466765" w:rsidRPr="00466765" w14:paraId="0FA95DF9" w14:textId="77777777" w:rsidTr="004667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F35022" w14:textId="77777777" w:rsidR="00466765" w:rsidRPr="00466765" w:rsidRDefault="00466765" w:rsidP="00466765">
            <w:r w:rsidRPr="00466765">
              <w:t>Girls Javelin (JVG/VG)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62A81" w14:textId="77777777" w:rsidR="00466765" w:rsidRPr="00466765" w:rsidRDefault="00466765" w:rsidP="00466765">
            <w:r w:rsidRPr="00466765">
              <w:t>Boys Javelin (JVB/VB)</w:t>
            </w:r>
          </w:p>
        </w:tc>
      </w:tr>
      <w:tr w:rsidR="00466765" w:rsidRPr="00466765" w14:paraId="205EBC80" w14:textId="77777777" w:rsidTr="004667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86DB64" w14:textId="77777777" w:rsidR="00466765" w:rsidRPr="00466765" w:rsidRDefault="00466765" w:rsidP="00466765">
            <w:r w:rsidRPr="00466765">
              <w:t>Boys Shot (JVB/VB)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9B858A" w14:textId="77777777" w:rsidR="00466765" w:rsidRPr="00466765" w:rsidRDefault="00466765" w:rsidP="00466765">
            <w:r w:rsidRPr="00466765">
              <w:t>Girls Shot (JVG/VG)</w:t>
            </w:r>
          </w:p>
        </w:tc>
      </w:tr>
      <w:tr w:rsidR="00466765" w:rsidRPr="00466765" w14:paraId="2D7DF37D" w14:textId="77777777" w:rsidTr="004667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724B45" w14:textId="77777777" w:rsidR="00466765" w:rsidRPr="00466765" w:rsidRDefault="00466765" w:rsidP="00466765">
            <w:r w:rsidRPr="00466765">
              <w:t>Girls Discus (VG/JVG)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BE8EED" w14:textId="77777777" w:rsidR="00466765" w:rsidRPr="00466765" w:rsidRDefault="00466765" w:rsidP="00466765">
            <w:r w:rsidRPr="00466765">
              <w:t>Boys Discus (JVB/VB)</w:t>
            </w:r>
          </w:p>
        </w:tc>
      </w:tr>
      <w:tr w:rsidR="00466765" w:rsidRPr="00466765" w14:paraId="5B3C9E12" w14:textId="77777777" w:rsidTr="004667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F2D0A2" w14:textId="77777777" w:rsidR="00466765" w:rsidRPr="00466765" w:rsidRDefault="00466765" w:rsidP="00466765">
            <w:r w:rsidRPr="00466765">
              <w:t>Boys Pole Vault (JVB/VB)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3AC8F8" w14:textId="77777777" w:rsidR="00466765" w:rsidRPr="00466765" w:rsidRDefault="00466765" w:rsidP="00466765">
            <w:r w:rsidRPr="00466765">
              <w:t>Girls Pole Vault (JVG/VG)</w:t>
            </w:r>
          </w:p>
        </w:tc>
      </w:tr>
      <w:tr w:rsidR="00466765" w:rsidRPr="00466765" w14:paraId="0C8659C3" w14:textId="77777777" w:rsidTr="004667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8F96C" w14:textId="77777777" w:rsidR="00466765" w:rsidRPr="00466765" w:rsidRDefault="00466765" w:rsidP="00466765">
            <w:r w:rsidRPr="00466765">
              <w:t>Boys Long Jump (JVB/VB)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D578C2" w14:textId="77777777" w:rsidR="00466765" w:rsidRPr="00466765" w:rsidRDefault="00466765" w:rsidP="00466765">
            <w:r w:rsidRPr="00466765">
              <w:t>Girls Long Jump (JVG/VG)</w:t>
            </w:r>
          </w:p>
        </w:tc>
      </w:tr>
      <w:tr w:rsidR="00466765" w:rsidRPr="00466765" w14:paraId="359E2603" w14:textId="77777777" w:rsidTr="004667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2E328F" w14:textId="77777777" w:rsidR="00466765" w:rsidRPr="00466765" w:rsidRDefault="00466765" w:rsidP="00466765">
            <w:r w:rsidRPr="00466765">
              <w:t>Girls Triple Jump (JVG/VG)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564B94" w14:textId="77777777" w:rsidR="00466765" w:rsidRPr="00466765" w:rsidRDefault="00466765" w:rsidP="00466765">
            <w:r w:rsidRPr="00466765">
              <w:t>Boys Triple Jump (JVB/VB)</w:t>
            </w:r>
          </w:p>
        </w:tc>
      </w:tr>
      <w:tr w:rsidR="00466765" w:rsidRPr="00466765" w14:paraId="64826C6C" w14:textId="77777777" w:rsidTr="0046676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5123E" w14:textId="77777777" w:rsidR="00466765" w:rsidRPr="00466765" w:rsidRDefault="00466765" w:rsidP="00466765">
            <w:r w:rsidRPr="00466765">
              <w:t>Girls High Jump (VG/JVG)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397D23" w14:textId="77777777" w:rsidR="00466765" w:rsidRPr="00466765" w:rsidRDefault="00466765" w:rsidP="00466765">
            <w:r w:rsidRPr="00466765">
              <w:t>Boys High Jump (VB/JVB)</w:t>
            </w:r>
          </w:p>
        </w:tc>
      </w:tr>
    </w:tbl>
    <w:p w14:paraId="2FE3D7A4" w14:textId="77777777" w:rsidR="00CD0241" w:rsidRPr="00224F10" w:rsidRDefault="00CD0241" w:rsidP="0053096C"/>
    <w:p w14:paraId="622F4BDA" w14:textId="77777777" w:rsidR="0053096C" w:rsidRPr="00224F10" w:rsidRDefault="0053096C" w:rsidP="0053096C"/>
    <w:p w14:paraId="4B7DCA41" w14:textId="77777777" w:rsidR="0053096C" w:rsidRDefault="0053096C"/>
    <w:sectPr w:rsidR="0053096C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8545C" w14:textId="77777777" w:rsidR="00515B6E" w:rsidRDefault="00515B6E" w:rsidP="0053096C">
      <w:r>
        <w:separator/>
      </w:r>
    </w:p>
  </w:endnote>
  <w:endnote w:type="continuationSeparator" w:id="0">
    <w:p w14:paraId="40408FCE" w14:textId="77777777" w:rsidR="00515B6E" w:rsidRDefault="00515B6E" w:rsidP="00530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72DDC" w14:textId="77777777" w:rsidR="00515B6E" w:rsidRDefault="00515B6E" w:rsidP="0053096C">
      <w:r>
        <w:separator/>
      </w:r>
    </w:p>
  </w:footnote>
  <w:footnote w:type="continuationSeparator" w:id="0">
    <w:p w14:paraId="7BBF2E64" w14:textId="77777777" w:rsidR="00515B6E" w:rsidRDefault="00515B6E" w:rsidP="00530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1C2EB" w14:textId="18FD1FD5" w:rsidR="0053096C" w:rsidRPr="00F772A9" w:rsidRDefault="00F772A9" w:rsidP="0053096C">
    <w:pPr>
      <w:tabs>
        <w:tab w:val="left" w:pos="1800"/>
      </w:tabs>
      <w:jc w:val="center"/>
      <w:rPr>
        <w:rFonts w:ascii="Castellar" w:hAnsi="Castellar"/>
        <w:b/>
        <w:color w:val="FF0000"/>
        <w:sz w:val="48"/>
        <w:szCs w:val="48"/>
      </w:rPr>
    </w:pPr>
    <w:r w:rsidRPr="00F772A9">
      <w:rPr>
        <w:rFonts w:ascii="Castellar" w:hAnsi="Castellar"/>
        <w:b/>
        <w:color w:val="FF0000"/>
        <w:sz w:val="48"/>
        <w:szCs w:val="48"/>
      </w:rPr>
      <w:t xml:space="preserve">Kc Red suburban Championship V/JV </w:t>
    </w:r>
    <w:r w:rsidR="0033491E" w:rsidRPr="00F772A9">
      <w:rPr>
        <w:rFonts w:ascii="Castellar" w:hAnsi="Castellar"/>
        <w:b/>
        <w:color w:val="FF0000"/>
        <w:sz w:val="48"/>
        <w:szCs w:val="48"/>
      </w:rPr>
      <w:t>202</w:t>
    </w:r>
    <w:r w:rsidR="00F33B8E" w:rsidRPr="00F772A9">
      <w:rPr>
        <w:rFonts w:ascii="Castellar" w:hAnsi="Castellar"/>
        <w:b/>
        <w:color w:val="FF0000"/>
        <w:sz w:val="48"/>
        <w:szCs w:val="48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B14"/>
    <w:rsid w:val="0002252D"/>
    <w:rsid w:val="00022827"/>
    <w:rsid w:val="0002603D"/>
    <w:rsid w:val="000C753D"/>
    <w:rsid w:val="000C7B19"/>
    <w:rsid w:val="000D0615"/>
    <w:rsid w:val="000D771B"/>
    <w:rsid w:val="000E5543"/>
    <w:rsid w:val="000F500D"/>
    <w:rsid w:val="00101BE7"/>
    <w:rsid w:val="0010418C"/>
    <w:rsid w:val="001042B3"/>
    <w:rsid w:val="001174B0"/>
    <w:rsid w:val="00125C07"/>
    <w:rsid w:val="00137428"/>
    <w:rsid w:val="00142F68"/>
    <w:rsid w:val="00146C8D"/>
    <w:rsid w:val="00163D3C"/>
    <w:rsid w:val="00171441"/>
    <w:rsid w:val="0017456C"/>
    <w:rsid w:val="00193F37"/>
    <w:rsid w:val="001B483E"/>
    <w:rsid w:val="001B58A0"/>
    <w:rsid w:val="001C3638"/>
    <w:rsid w:val="001D6FE8"/>
    <w:rsid w:val="001E0D45"/>
    <w:rsid w:val="0020678B"/>
    <w:rsid w:val="00235E97"/>
    <w:rsid w:val="00267391"/>
    <w:rsid w:val="00286267"/>
    <w:rsid w:val="0028796C"/>
    <w:rsid w:val="0029329F"/>
    <w:rsid w:val="002942C9"/>
    <w:rsid w:val="002A15A0"/>
    <w:rsid w:val="002A323F"/>
    <w:rsid w:val="002A47F2"/>
    <w:rsid w:val="002B0E12"/>
    <w:rsid w:val="002F2F8E"/>
    <w:rsid w:val="00306C17"/>
    <w:rsid w:val="0031058F"/>
    <w:rsid w:val="003111AF"/>
    <w:rsid w:val="00313C14"/>
    <w:rsid w:val="00322488"/>
    <w:rsid w:val="00324090"/>
    <w:rsid w:val="0033491E"/>
    <w:rsid w:val="003533DF"/>
    <w:rsid w:val="003554F9"/>
    <w:rsid w:val="003A07E3"/>
    <w:rsid w:val="003A4D19"/>
    <w:rsid w:val="003C2AC3"/>
    <w:rsid w:val="003E4AC8"/>
    <w:rsid w:val="004110D7"/>
    <w:rsid w:val="0043318A"/>
    <w:rsid w:val="00462888"/>
    <w:rsid w:val="00466765"/>
    <w:rsid w:val="00472009"/>
    <w:rsid w:val="00481897"/>
    <w:rsid w:val="00485664"/>
    <w:rsid w:val="004D0299"/>
    <w:rsid w:val="004D4845"/>
    <w:rsid w:val="004E2858"/>
    <w:rsid w:val="004E4CEE"/>
    <w:rsid w:val="004F55B3"/>
    <w:rsid w:val="004F7D14"/>
    <w:rsid w:val="00500116"/>
    <w:rsid w:val="00507A11"/>
    <w:rsid w:val="00515B6E"/>
    <w:rsid w:val="00523223"/>
    <w:rsid w:val="0053096C"/>
    <w:rsid w:val="005A60DD"/>
    <w:rsid w:val="005C479B"/>
    <w:rsid w:val="005F1E05"/>
    <w:rsid w:val="005F75B5"/>
    <w:rsid w:val="00606CBA"/>
    <w:rsid w:val="0061361B"/>
    <w:rsid w:val="00634395"/>
    <w:rsid w:val="00646721"/>
    <w:rsid w:val="00650701"/>
    <w:rsid w:val="00662F95"/>
    <w:rsid w:val="00667EDC"/>
    <w:rsid w:val="00680798"/>
    <w:rsid w:val="0068710B"/>
    <w:rsid w:val="00690213"/>
    <w:rsid w:val="00692629"/>
    <w:rsid w:val="00692639"/>
    <w:rsid w:val="006A38A6"/>
    <w:rsid w:val="006A66D0"/>
    <w:rsid w:val="006B74C9"/>
    <w:rsid w:val="006C1F9F"/>
    <w:rsid w:val="006C7FEB"/>
    <w:rsid w:val="006D21F0"/>
    <w:rsid w:val="006D2382"/>
    <w:rsid w:val="006D3338"/>
    <w:rsid w:val="006E1127"/>
    <w:rsid w:val="006E6909"/>
    <w:rsid w:val="0070163F"/>
    <w:rsid w:val="00706E35"/>
    <w:rsid w:val="00713BBC"/>
    <w:rsid w:val="007278DC"/>
    <w:rsid w:val="00730E18"/>
    <w:rsid w:val="007449A9"/>
    <w:rsid w:val="00772129"/>
    <w:rsid w:val="00783214"/>
    <w:rsid w:val="007B18CB"/>
    <w:rsid w:val="007E6043"/>
    <w:rsid w:val="00835BA2"/>
    <w:rsid w:val="00847746"/>
    <w:rsid w:val="008A6F92"/>
    <w:rsid w:val="008C75A6"/>
    <w:rsid w:val="008C7F6D"/>
    <w:rsid w:val="008E5F80"/>
    <w:rsid w:val="008F1994"/>
    <w:rsid w:val="009136A3"/>
    <w:rsid w:val="00922459"/>
    <w:rsid w:val="00922F28"/>
    <w:rsid w:val="00942977"/>
    <w:rsid w:val="00972B24"/>
    <w:rsid w:val="00981305"/>
    <w:rsid w:val="009D2F50"/>
    <w:rsid w:val="009D4F07"/>
    <w:rsid w:val="009E6B49"/>
    <w:rsid w:val="009F364E"/>
    <w:rsid w:val="00A246B8"/>
    <w:rsid w:val="00A45267"/>
    <w:rsid w:val="00A5261B"/>
    <w:rsid w:val="00A54CAB"/>
    <w:rsid w:val="00A554CD"/>
    <w:rsid w:val="00A73FC4"/>
    <w:rsid w:val="00A74391"/>
    <w:rsid w:val="00AA6A15"/>
    <w:rsid w:val="00AB283D"/>
    <w:rsid w:val="00AB7F51"/>
    <w:rsid w:val="00AC7B1E"/>
    <w:rsid w:val="00AE022D"/>
    <w:rsid w:val="00AF057B"/>
    <w:rsid w:val="00B21B89"/>
    <w:rsid w:val="00B2619A"/>
    <w:rsid w:val="00B269DC"/>
    <w:rsid w:val="00B33AA6"/>
    <w:rsid w:val="00B35E50"/>
    <w:rsid w:val="00B3731C"/>
    <w:rsid w:val="00B41604"/>
    <w:rsid w:val="00B51519"/>
    <w:rsid w:val="00B62C79"/>
    <w:rsid w:val="00B74BC8"/>
    <w:rsid w:val="00B7785B"/>
    <w:rsid w:val="00B77C70"/>
    <w:rsid w:val="00BD486C"/>
    <w:rsid w:val="00BF6FFC"/>
    <w:rsid w:val="00C004CA"/>
    <w:rsid w:val="00C02D79"/>
    <w:rsid w:val="00C07B14"/>
    <w:rsid w:val="00C327E9"/>
    <w:rsid w:val="00C4504F"/>
    <w:rsid w:val="00C81AFC"/>
    <w:rsid w:val="00C975E3"/>
    <w:rsid w:val="00CA4598"/>
    <w:rsid w:val="00CA58B5"/>
    <w:rsid w:val="00CB54D4"/>
    <w:rsid w:val="00CB7F85"/>
    <w:rsid w:val="00CC09C2"/>
    <w:rsid w:val="00CC4E74"/>
    <w:rsid w:val="00CC6CAA"/>
    <w:rsid w:val="00CD0241"/>
    <w:rsid w:val="00CF4A72"/>
    <w:rsid w:val="00CF602C"/>
    <w:rsid w:val="00D038E1"/>
    <w:rsid w:val="00D12013"/>
    <w:rsid w:val="00D20702"/>
    <w:rsid w:val="00D24BDA"/>
    <w:rsid w:val="00D35E62"/>
    <w:rsid w:val="00D37D96"/>
    <w:rsid w:val="00D47F34"/>
    <w:rsid w:val="00D50C28"/>
    <w:rsid w:val="00D50C4E"/>
    <w:rsid w:val="00D5784C"/>
    <w:rsid w:val="00D65B9E"/>
    <w:rsid w:val="00DA5F80"/>
    <w:rsid w:val="00DB05EE"/>
    <w:rsid w:val="00DB6BC3"/>
    <w:rsid w:val="00DB7282"/>
    <w:rsid w:val="00DF75BC"/>
    <w:rsid w:val="00E14F04"/>
    <w:rsid w:val="00E20319"/>
    <w:rsid w:val="00E24D81"/>
    <w:rsid w:val="00E56643"/>
    <w:rsid w:val="00E61C39"/>
    <w:rsid w:val="00EB1406"/>
    <w:rsid w:val="00EE1F17"/>
    <w:rsid w:val="00EE215F"/>
    <w:rsid w:val="00F116D4"/>
    <w:rsid w:val="00F23B16"/>
    <w:rsid w:val="00F33B8E"/>
    <w:rsid w:val="00F451FA"/>
    <w:rsid w:val="00F56C58"/>
    <w:rsid w:val="00F61FC8"/>
    <w:rsid w:val="00F67836"/>
    <w:rsid w:val="00F772A9"/>
    <w:rsid w:val="00F80728"/>
    <w:rsid w:val="00FA033B"/>
    <w:rsid w:val="00FF2CEF"/>
    <w:rsid w:val="00FF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1D5400"/>
  <w15:chartTrackingRefBased/>
  <w15:docId w15:val="{A8506B1F-E164-4395-8F45-5D036F216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B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53096C"/>
    <w:pPr>
      <w:keepNext/>
      <w:spacing w:before="240" w:after="60"/>
      <w:outlineLvl w:val="1"/>
    </w:pPr>
    <w:rPr>
      <w:rFonts w:ascii="Calibri" w:eastAsia="MS Gothic" w:hAnsi="Calibr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53096C"/>
    <w:pPr>
      <w:keepNext/>
      <w:spacing w:before="240" w:after="60"/>
      <w:outlineLvl w:val="2"/>
    </w:pPr>
    <w:rPr>
      <w:rFonts w:ascii="Calibri" w:eastAsia="MS Gothic" w:hAnsi="Calibr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07B1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309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096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309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096C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53096C"/>
    <w:rPr>
      <w:rFonts w:ascii="Calibri" w:eastAsia="MS Gothic" w:hAnsi="Calibri" w:cs="Times New Roman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rsid w:val="0053096C"/>
    <w:rPr>
      <w:rFonts w:ascii="Calibri" w:eastAsia="MS Gothic" w:hAnsi="Calibri" w:cs="Times New Roman"/>
      <w:b/>
      <w:bCs/>
      <w:i/>
      <w:iCs/>
      <w:sz w:val="28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0F500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34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nam02.safelinks.protection.outlook.com/?url=https%3A%2F%2Fgofan.co%2F&amp;data=05%7C02%7CAgeeJ%40parkhill.k12.mo.us%7C2dbaaff4fd9649f96c2708dd89b1939a%7C201533f295f94b74b6d926c5d9f73311%7C0%7C0%7C638818118101651381%7CUnknown%7CTWFpbGZsb3d8eyJFbXB0eU1hcGkiOnRydWUsIlYiOiIwLjAuMDAwMCIsIlAiOiJXaW4zMiIsIkFOIjoiTWFpbCIsIldUIjoyfQ%3D%3D%7C0%7C%7C%7C&amp;sdata=htv4%2BQ30JqE5E5POfqKY2UXrNdpiUTP%2Bjxjjoh9YMI4%3D&amp;reserved=0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geej@parkhill.k12.mo.us" TargetMode="Externa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lfr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7a70c0e6-b9e0-44c6-bed7-6ccd9fc0be1e" xsi:nil="true"/>
    <Owner xmlns="7a70c0e6-b9e0-44c6-bed7-6ccd9fc0be1e">
      <UserInfo>
        <DisplayName/>
        <AccountId xsi:nil="true"/>
        <AccountType/>
      </UserInfo>
    </Owner>
    <CultureName xmlns="7a70c0e6-b9e0-44c6-bed7-6ccd9fc0be1e" xsi:nil="true"/>
    <Students xmlns="7a70c0e6-b9e0-44c6-bed7-6ccd9fc0be1e">
      <UserInfo>
        <DisplayName/>
        <AccountId xsi:nil="true"/>
        <AccountType/>
      </UserInfo>
    </Students>
    <Has_Teacher_Only_SectionGroup xmlns="7a70c0e6-b9e0-44c6-bed7-6ccd9fc0be1e" xsi:nil="true"/>
    <AppVersion xmlns="7a70c0e6-b9e0-44c6-bed7-6ccd9fc0be1e" xsi:nil="true"/>
    <Invited_Teachers xmlns="7a70c0e6-b9e0-44c6-bed7-6ccd9fc0be1e" xsi:nil="true"/>
    <LMS_Mappings xmlns="7a70c0e6-b9e0-44c6-bed7-6ccd9fc0be1e" xsi:nil="true"/>
    <Teachers xmlns="7a70c0e6-b9e0-44c6-bed7-6ccd9fc0be1e">
      <UserInfo>
        <DisplayName/>
        <AccountId xsi:nil="true"/>
        <AccountType/>
      </UserInfo>
    </Teachers>
    <Self_Registration_Enabled0 xmlns="7a70c0e6-b9e0-44c6-bed7-6ccd9fc0be1e" xsi:nil="true"/>
    <Templates xmlns="7a70c0e6-b9e0-44c6-bed7-6ccd9fc0be1e" xsi:nil="true"/>
    <Math_Settings xmlns="7a70c0e6-b9e0-44c6-bed7-6ccd9fc0be1e" xsi:nil="true"/>
    <DefaultSectionNames xmlns="7a70c0e6-b9e0-44c6-bed7-6ccd9fc0be1e" xsi:nil="true"/>
    <Is_Collaboration_Space_Locked xmlns="7a70c0e6-b9e0-44c6-bed7-6ccd9fc0be1e" xsi:nil="true"/>
    <Teams_Channel_Section_Location xmlns="7a70c0e6-b9e0-44c6-bed7-6ccd9fc0be1e" xsi:nil="true"/>
    <FolderType xmlns="7a70c0e6-b9e0-44c6-bed7-6ccd9fc0be1e" xsi:nil="true"/>
    <Self_Registration_Enabled xmlns="7a70c0e6-b9e0-44c6-bed7-6ccd9fc0be1e" xsi:nil="true"/>
    <TeamsChannelId xmlns="7a70c0e6-b9e0-44c6-bed7-6ccd9fc0be1e" xsi:nil="true"/>
    <IsNotebookLocked xmlns="7a70c0e6-b9e0-44c6-bed7-6ccd9fc0be1e" xsi:nil="true"/>
    <NotebookType xmlns="7a70c0e6-b9e0-44c6-bed7-6ccd9fc0be1e" xsi:nil="true"/>
    <Student_Groups xmlns="7a70c0e6-b9e0-44c6-bed7-6ccd9fc0be1e">
      <UserInfo>
        <DisplayName/>
        <AccountId xsi:nil="true"/>
        <AccountType/>
      </UserInfo>
    </Student_Groups>
    <Distribution_Groups xmlns="7a70c0e6-b9e0-44c6-bed7-6ccd9fc0be1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ontrolsStorage xmlns="urn:schemas-microsoft-com.VSTO2008Demos.ControlsStorage">
  <Controls>AAEAAAD/////AQAAAAAAAAAMAgAAAEVDaGVtNFdvcmQuQ29yZSwgVmVyc2lvbj0xLjUuMC4wLCBDdWx0dXJlPW5ldXRyYWwsIFB1YmxpY0tleVRva2VuPW51bGwHAQAAAAABAAAAAAAAAAQgQ2hlbTRXb3JkLkNvcmUuQ29udHJvbFByb3BlcnRpZXMCAAAACw==</Controls>
</Controls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B59AF29BF27A438AA6F2C401136B7A" ma:contentTypeVersion="34" ma:contentTypeDescription="Create a new document." ma:contentTypeScope="" ma:versionID="dad2f0a8379007be50de72b1d46f5298">
  <xsd:schema xmlns:xsd="http://www.w3.org/2001/XMLSchema" xmlns:xs="http://www.w3.org/2001/XMLSchema" xmlns:p="http://schemas.microsoft.com/office/2006/metadata/properties" xmlns:ns3="7a70c0e6-b9e0-44c6-bed7-6ccd9fc0be1e" xmlns:ns4="233c1cc0-8f1b-44a9-b046-5e9a182b93aa" targetNamespace="http://schemas.microsoft.com/office/2006/metadata/properties" ma:root="true" ma:fieldsID="87d7e80a806113d44aaf7397e2047fc6" ns3:_="" ns4:_="">
    <xsd:import namespace="7a70c0e6-b9e0-44c6-bed7-6ccd9fc0be1e"/>
    <xsd:import namespace="233c1cc0-8f1b-44a9-b046-5e9a182b93aa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Self_Registration_Enabled0" minOccurs="0"/>
                <xsd:element ref="ns3:Templates" minOccurs="0"/>
                <xsd:element ref="ns3:TeamsChannelId" minOccurs="0"/>
                <xsd:element ref="ns3:IsNotebookLocked" minOccurs="0"/>
                <xsd:element ref="ns3:Math_Settings" minOccurs="0"/>
                <xsd:element ref="ns3:Distribution_Groups" minOccurs="0"/>
                <xsd:element ref="ns3:LMS_Mappings" minOccurs="0"/>
                <xsd:element ref="ns3:Teams_Channel_Section_Location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70c0e6-b9e0-44c6-bed7-6ccd9fc0be1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Self_Registration_Enabled0" ma:index="25" nillable="true" ma:displayName="Self Registration Enabled" ma:internalName="Self_Registration_Enabled0">
      <xsd:simpleType>
        <xsd:restriction base="dms:Boolean"/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msChannelId" ma:index="27" nillable="true" ma:displayName="Teams Channel Id" ma:internalName="TeamsChannelId">
      <xsd:simpleType>
        <xsd:restriction base="dms:Text"/>
      </xsd:simpleType>
    </xsd:element>
    <xsd:element name="IsNotebookLocked" ma:index="28" nillable="true" ma:displayName="Is Notebook Locked" ma:internalName="IsNotebookLocked">
      <xsd:simpleType>
        <xsd:restriction base="dms:Boolean"/>
      </xsd:simpleType>
    </xsd:element>
    <xsd:element name="Math_Settings" ma:index="29" nillable="true" ma:displayName="Math Settings" ma:internalName="Math_Settings">
      <xsd:simpleType>
        <xsd:restriction base="dms:Text"/>
      </xsd:simple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Teams_Channel_Section_Location" ma:index="32" nillable="true" ma:displayName="Teams Channel Section Location" ma:internalName="Teams_Channel_Section_Location">
      <xsd:simpleType>
        <xsd:restriction base="dms:Text"/>
      </xsd:simpleType>
    </xsd:element>
    <xsd:element name="MediaServiceMetadata" ma:index="3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3c1cc0-8f1b-44a9-b046-5e9a182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9058DA-A5EE-4B76-8B7F-D53F719966CA}">
  <ds:schemaRefs>
    <ds:schemaRef ds:uri="http://schemas.microsoft.com/office/2006/metadata/properties"/>
    <ds:schemaRef ds:uri="http://schemas.microsoft.com/office/infopath/2007/PartnerControls"/>
    <ds:schemaRef ds:uri="7a70c0e6-b9e0-44c6-bed7-6ccd9fc0be1e"/>
  </ds:schemaRefs>
</ds:datastoreItem>
</file>

<file path=customXml/itemProps2.xml><?xml version="1.0" encoding="utf-8"?>
<ds:datastoreItem xmlns:ds="http://schemas.openxmlformats.org/officeDocument/2006/customXml" ds:itemID="{415144DA-88C6-41E4-A218-B4DBE95227A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BB3A857-1EDA-4219-8A7B-0ED567587F2D}">
  <ds:schemaRefs>
    <ds:schemaRef ds:uri="urn:schemas-microsoft-com.VSTO2008Demos.ControlsStorage"/>
  </ds:schemaRefs>
</ds:datastoreItem>
</file>

<file path=customXml/itemProps4.xml><?xml version="1.0" encoding="utf-8"?>
<ds:datastoreItem xmlns:ds="http://schemas.openxmlformats.org/officeDocument/2006/customXml" ds:itemID="{346FD401-CE38-446D-A0DA-5A432B9FEC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70c0e6-b9e0-44c6-bed7-6ccd9fc0be1e"/>
    <ds:schemaRef ds:uri="233c1cc0-8f1b-44a9-b046-5e9a182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E28884D-4382-4766-AC22-7B20354EC3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322</TotalTime>
  <Pages>3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PHSD</Company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Self, Robert</dc:creator>
  <cp:keywords/>
  <dc:description/>
  <cp:lastModifiedBy>Agee, Jason</cp:lastModifiedBy>
  <cp:revision>120</cp:revision>
  <dcterms:created xsi:type="dcterms:W3CDTF">2025-04-21T18:08:00Z</dcterms:created>
  <dcterms:modified xsi:type="dcterms:W3CDTF">2025-05-06T20:11:00Z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0x010100E3B59AF29BF27A438AA6F2C401136B7A</vt:lpwstr>
  </property>
</Properties>
</file>