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B6304" w14:textId="05DA47F6" w:rsidR="00C07B14" w:rsidRDefault="00C07B14" w:rsidP="00C07B14">
      <w:pPr>
        <w:tabs>
          <w:tab w:val="left" w:pos="1800"/>
        </w:tabs>
      </w:pPr>
      <w:r w:rsidRPr="00EF5A54">
        <w:rPr>
          <w:b/>
        </w:rPr>
        <w:t>Date:</w:t>
      </w:r>
      <w:r>
        <w:tab/>
      </w:r>
      <w:r w:rsidR="00D12013">
        <w:t>Thursday</w:t>
      </w:r>
      <w:r>
        <w:t xml:space="preserve">, </w:t>
      </w:r>
      <w:r w:rsidR="00F61FC8">
        <w:t>April</w:t>
      </w:r>
      <w:r w:rsidR="006D2382">
        <w:t xml:space="preserve"> </w:t>
      </w:r>
      <w:r w:rsidR="002942C9">
        <w:t>2</w:t>
      </w:r>
      <w:r w:rsidR="00847746">
        <w:t>5</w:t>
      </w:r>
      <w:r w:rsidR="000D0615" w:rsidRPr="000D0615">
        <w:rPr>
          <w:vertAlign w:val="superscript"/>
        </w:rPr>
        <w:t>th</w:t>
      </w:r>
      <w:r w:rsidR="000D0615">
        <w:t xml:space="preserve">.  </w:t>
      </w:r>
    </w:p>
    <w:p w14:paraId="5EA2850A" w14:textId="77777777" w:rsidR="00C07B14" w:rsidRDefault="00C07B14" w:rsidP="00C07B14">
      <w:pPr>
        <w:tabs>
          <w:tab w:val="left" w:pos="1800"/>
        </w:tabs>
        <w:rPr>
          <w:b/>
        </w:rPr>
      </w:pPr>
    </w:p>
    <w:p w14:paraId="1BD6C2C0" w14:textId="77777777" w:rsidR="00C07B14" w:rsidRDefault="00C07B14" w:rsidP="00C07B14">
      <w:pPr>
        <w:tabs>
          <w:tab w:val="left" w:pos="1800"/>
        </w:tabs>
      </w:pPr>
      <w:r w:rsidRPr="00EF5A54">
        <w:rPr>
          <w:b/>
        </w:rPr>
        <w:t>Location:</w:t>
      </w:r>
      <w:r>
        <w:tab/>
      </w:r>
      <w:r w:rsidRPr="00C07B14">
        <w:t>Park Hill High School (track is at Congress Middle School)</w:t>
      </w:r>
    </w:p>
    <w:p w14:paraId="18FA0BBB" w14:textId="77777777" w:rsidR="00C07B14" w:rsidRDefault="00C07B14" w:rsidP="00C07B14">
      <w:pPr>
        <w:tabs>
          <w:tab w:val="left" w:pos="1800"/>
        </w:tabs>
      </w:pPr>
      <w:r>
        <w:tab/>
      </w:r>
      <w:r w:rsidRPr="00C07B14">
        <w:t>North on I- 29, west on Barry Rd., south on Congress.</w:t>
      </w:r>
    </w:p>
    <w:p w14:paraId="4BA0BF74" w14:textId="77777777" w:rsidR="00C07B14" w:rsidRDefault="00C07B14" w:rsidP="00C07B14">
      <w:pPr>
        <w:tabs>
          <w:tab w:val="left" w:pos="1800"/>
        </w:tabs>
      </w:pPr>
    </w:p>
    <w:p w14:paraId="70DD99A8" w14:textId="77777777" w:rsidR="00C07B14" w:rsidRDefault="00C07B14" w:rsidP="00C07B14">
      <w:pPr>
        <w:tabs>
          <w:tab w:val="left" w:pos="1800"/>
        </w:tabs>
      </w:pPr>
      <w:r w:rsidRPr="00EF5A54">
        <w:rPr>
          <w:b/>
        </w:rPr>
        <w:t>Start time:</w:t>
      </w:r>
      <w:r>
        <w:tab/>
        <w:t>3:30 Coaches meeting; 4:00 Field Events; 4:00 Running Events (see schedule)</w:t>
      </w:r>
    </w:p>
    <w:p w14:paraId="005CBE0B" w14:textId="77777777" w:rsidR="00C07B14" w:rsidRDefault="00C07B14" w:rsidP="00C07B14">
      <w:pPr>
        <w:tabs>
          <w:tab w:val="left" w:pos="1800"/>
        </w:tabs>
        <w:rPr>
          <w:b/>
        </w:rPr>
      </w:pPr>
    </w:p>
    <w:p w14:paraId="00F350CA" w14:textId="2F6E5D81" w:rsidR="00C07B14" w:rsidRDefault="00C07B14" w:rsidP="00C07B14">
      <w:pPr>
        <w:tabs>
          <w:tab w:val="left" w:pos="1800"/>
        </w:tabs>
      </w:pPr>
      <w:r w:rsidRPr="00EF5A54">
        <w:rPr>
          <w:b/>
        </w:rPr>
        <w:t>Meet Directors:</w:t>
      </w:r>
      <w:r>
        <w:tab/>
      </w:r>
      <w:r w:rsidR="000F500D">
        <w:t>Jason Agee</w:t>
      </w:r>
      <w:r>
        <w:t xml:space="preserve">, Head </w:t>
      </w:r>
      <w:r w:rsidR="000F500D">
        <w:t xml:space="preserve">Boys </w:t>
      </w:r>
      <w:r>
        <w:t xml:space="preserve">Track Coach, </w:t>
      </w:r>
      <w:hyperlink r:id="rId10" w:history="1">
        <w:r w:rsidR="000F500D" w:rsidRPr="00D0354A">
          <w:rPr>
            <w:rStyle w:val="Hyperlink"/>
          </w:rPr>
          <w:t>ageej@parkhill.k12.mo.us</w:t>
        </w:r>
      </w:hyperlink>
      <w:r w:rsidR="000F500D">
        <w:t xml:space="preserve">. Stephanie Yuen, Head Girls Track Coach, </w:t>
      </w:r>
      <w:hyperlink r:id="rId11" w:history="1">
        <w:r w:rsidR="000F500D" w:rsidRPr="00D0354A">
          <w:rPr>
            <w:rStyle w:val="Hyperlink"/>
          </w:rPr>
          <w:t>yuens@parkhill.k12.mo.us</w:t>
        </w:r>
      </w:hyperlink>
      <w:r w:rsidR="000F500D">
        <w:t xml:space="preserve">. </w:t>
      </w:r>
    </w:p>
    <w:p w14:paraId="116F0FFB" w14:textId="77777777" w:rsidR="00C07B14" w:rsidRDefault="00C07B14" w:rsidP="00C07B14">
      <w:pPr>
        <w:tabs>
          <w:tab w:val="left" w:pos="1800"/>
        </w:tabs>
        <w:ind w:left="720" w:hanging="720"/>
        <w:contextualSpacing/>
        <w:rPr>
          <w:b/>
        </w:rPr>
      </w:pPr>
    </w:p>
    <w:p w14:paraId="6CC4D3AE" w14:textId="61557854" w:rsidR="006E6909" w:rsidRDefault="00C07B14" w:rsidP="00D12013">
      <w:pPr>
        <w:tabs>
          <w:tab w:val="left" w:pos="1800"/>
        </w:tabs>
        <w:ind w:left="720" w:hanging="720"/>
        <w:contextualSpacing/>
      </w:pPr>
      <w:r w:rsidRPr="00EF5A54">
        <w:rPr>
          <w:b/>
        </w:rPr>
        <w:t>Teams</w:t>
      </w:r>
      <w:r w:rsidR="006E6909">
        <w:rPr>
          <w:b/>
        </w:rPr>
        <w:t xml:space="preserve">: </w:t>
      </w:r>
      <w:r w:rsidR="00B62C79">
        <w:t>Gr</w:t>
      </w:r>
      <w:r w:rsidR="001054F7">
        <w:t xml:space="preserve">ain Valley, </w:t>
      </w:r>
      <w:r w:rsidR="00B62C79">
        <w:t>North Kansas City, Park Hill, Park Hill South, St. Joseph Central</w:t>
      </w:r>
      <w:r w:rsidR="00A74391">
        <w:t>, Staley</w:t>
      </w:r>
      <w:r w:rsidR="001054F7">
        <w:t xml:space="preserve">, </w:t>
      </w:r>
      <w:proofErr w:type="spellStart"/>
      <w:r w:rsidR="001054F7">
        <w:t>Winnetonka</w:t>
      </w:r>
      <w:proofErr w:type="spellEnd"/>
      <w:r w:rsidR="001054F7">
        <w:t>.</w:t>
      </w:r>
    </w:p>
    <w:p w14:paraId="6B2175BC" w14:textId="77777777" w:rsidR="0002252D" w:rsidRDefault="0002252D" w:rsidP="00D12013">
      <w:pPr>
        <w:tabs>
          <w:tab w:val="left" w:pos="1800"/>
        </w:tabs>
        <w:ind w:left="720" w:hanging="720"/>
        <w:contextualSpacing/>
        <w:rPr>
          <w:b/>
        </w:rPr>
      </w:pPr>
    </w:p>
    <w:p w14:paraId="55F9A1E9" w14:textId="5AD5F81C" w:rsidR="00C07B14" w:rsidRDefault="00C07B14" w:rsidP="00C07B14">
      <w:pPr>
        <w:tabs>
          <w:tab w:val="left" w:pos="1800"/>
        </w:tabs>
        <w:ind w:left="720" w:hanging="720"/>
        <w:contextualSpacing/>
      </w:pPr>
      <w:r>
        <w:rPr>
          <w:b/>
        </w:rPr>
        <w:t xml:space="preserve">Entry Fee:  </w:t>
      </w:r>
      <w:r>
        <w:t>$</w:t>
      </w:r>
      <w:r w:rsidR="00AC7B1E">
        <w:t>1</w:t>
      </w:r>
      <w:r w:rsidR="00A54CAB">
        <w:t>75</w:t>
      </w:r>
      <w:r>
        <w:t xml:space="preserve">.00 for boys and </w:t>
      </w:r>
      <w:r w:rsidR="00942977">
        <w:t>$</w:t>
      </w:r>
      <w:r>
        <w:t>1</w:t>
      </w:r>
      <w:r w:rsidR="00A54CAB">
        <w:t>75</w:t>
      </w:r>
      <w:r w:rsidR="002F2F8E">
        <w:t xml:space="preserve">.00 for girls, </w:t>
      </w:r>
      <w:r w:rsidR="002F2F8E" w:rsidRPr="002F2F8E">
        <w:t>Payable to:  Park Hill High School, 7701 NW Barry Rd, Kansas City, MO 64153</w:t>
      </w:r>
    </w:p>
    <w:p w14:paraId="64C55078" w14:textId="77777777" w:rsidR="002F2F8E" w:rsidRDefault="002F2F8E" w:rsidP="00C07B14">
      <w:pPr>
        <w:tabs>
          <w:tab w:val="left" w:pos="1800"/>
        </w:tabs>
        <w:ind w:left="720" w:hanging="720"/>
        <w:contextualSpacing/>
      </w:pPr>
      <w:r>
        <w:rPr>
          <w:b/>
        </w:rPr>
        <w:tab/>
      </w:r>
      <w:r>
        <w:rPr>
          <w:b/>
        </w:rPr>
        <w:tab/>
      </w:r>
    </w:p>
    <w:p w14:paraId="00ACE9DC" w14:textId="77777777" w:rsidR="000C7B19" w:rsidRDefault="000C7B19"/>
    <w:p w14:paraId="04943D5F" w14:textId="6C747277" w:rsidR="0053096C" w:rsidRDefault="00C07B14">
      <w:r w:rsidRPr="00EF5A54">
        <w:rPr>
          <w:b/>
        </w:rPr>
        <w:t>Entries:</w:t>
      </w:r>
      <w:r>
        <w:rPr>
          <w:b/>
        </w:rPr>
        <w:t xml:space="preserve">  </w:t>
      </w:r>
      <w:r>
        <w:t xml:space="preserve">Use </w:t>
      </w:r>
      <w:r w:rsidR="00D47F34">
        <w:rPr>
          <w:b/>
        </w:rPr>
        <w:t>mo.milesplit.com</w:t>
      </w:r>
      <w:r w:rsidR="00D12013">
        <w:t xml:space="preserve">, entries </w:t>
      </w:r>
      <w:r>
        <w:t xml:space="preserve">due by </w:t>
      </w:r>
      <w:r w:rsidR="000D0615">
        <w:t>Wedne</w:t>
      </w:r>
      <w:r w:rsidR="006D2382">
        <w:t xml:space="preserve">sday, April </w:t>
      </w:r>
      <w:r w:rsidR="00324090">
        <w:t>2</w:t>
      </w:r>
      <w:r w:rsidR="0031058F">
        <w:t>4</w:t>
      </w:r>
      <w:r>
        <w:rPr>
          <w:vertAlign w:val="superscript"/>
        </w:rPr>
        <w:t xml:space="preserve">th </w:t>
      </w:r>
      <w:r>
        <w:t xml:space="preserve">by </w:t>
      </w:r>
      <w:r w:rsidR="000D0615">
        <w:t xml:space="preserve">7 </w:t>
      </w:r>
      <w:r>
        <w:t>pm</w:t>
      </w:r>
      <w:r w:rsidR="00D47F34">
        <w:t>.</w:t>
      </w:r>
      <w:r>
        <w:t xml:space="preserve"> </w:t>
      </w:r>
      <w:r w:rsidR="006E6909">
        <w:t xml:space="preserve"> </w:t>
      </w:r>
      <w:r w:rsidR="003111AF">
        <w:t>3</w:t>
      </w:r>
      <w:r w:rsidR="00D47F34">
        <w:t xml:space="preserve"> </w:t>
      </w:r>
      <w:r w:rsidR="006E6909">
        <w:t xml:space="preserve">entries per individual event, </w:t>
      </w:r>
      <w:r w:rsidR="00AC7B1E">
        <w:t>2</w:t>
      </w:r>
      <w:r>
        <w:t xml:space="preserve"> team</w:t>
      </w:r>
      <w:r w:rsidR="00AC7B1E">
        <w:t>s</w:t>
      </w:r>
      <w:r>
        <w:t xml:space="preserve"> for relays</w:t>
      </w:r>
      <w:r w:rsidR="000D0615">
        <w:t xml:space="preserve">.  </w:t>
      </w:r>
    </w:p>
    <w:p w14:paraId="46030B94" w14:textId="77777777" w:rsidR="002F2F8E" w:rsidRDefault="002F2F8E"/>
    <w:p w14:paraId="7DDFF63A" w14:textId="1B551889" w:rsidR="002F2F8E" w:rsidRDefault="002F2F8E" w:rsidP="002F2F8E">
      <w:pPr>
        <w:tabs>
          <w:tab w:val="left" w:pos="1440"/>
          <w:tab w:val="left" w:pos="1800"/>
        </w:tabs>
      </w:pPr>
      <w:r w:rsidRPr="00EF5A54">
        <w:rPr>
          <w:b/>
        </w:rPr>
        <w:t>Scoring:</w:t>
      </w:r>
      <w:r w:rsidR="00D12013">
        <w:tab/>
      </w:r>
      <w:r w:rsidR="00D12013">
        <w:tab/>
      </w:r>
      <w:r w:rsidR="006E6909" w:rsidRPr="006E6909">
        <w:t>10,8,6,5,4,3,2,</w:t>
      </w:r>
      <w:r w:rsidR="00731E08">
        <w:t>1 for individual events. 10,8,6,5,4,3 for relay events.</w:t>
      </w:r>
    </w:p>
    <w:p w14:paraId="13F5F846" w14:textId="77777777" w:rsidR="0053096C" w:rsidRDefault="0053096C" w:rsidP="002F2F8E">
      <w:pPr>
        <w:tabs>
          <w:tab w:val="left" w:pos="1440"/>
          <w:tab w:val="left" w:pos="1800"/>
        </w:tabs>
        <w:ind w:left="1800" w:hanging="1800"/>
        <w:rPr>
          <w:b/>
        </w:rPr>
      </w:pPr>
    </w:p>
    <w:p w14:paraId="30163C67" w14:textId="13A327D1" w:rsidR="002F2F8E" w:rsidRDefault="002F2F8E" w:rsidP="009E6B49">
      <w:pPr>
        <w:tabs>
          <w:tab w:val="left" w:pos="1440"/>
          <w:tab w:val="left" w:pos="1800"/>
        </w:tabs>
        <w:ind w:left="1800" w:hanging="1800"/>
      </w:pPr>
      <w:r w:rsidRPr="00EF5A54">
        <w:rPr>
          <w:b/>
        </w:rPr>
        <w:t>Awards:</w:t>
      </w:r>
      <w:r>
        <w:tab/>
      </w:r>
      <w:r>
        <w:tab/>
        <w:t>Medals will be awarded t</w:t>
      </w:r>
      <w:r w:rsidR="006A38A6">
        <w:t>o the top 3 individuals and top relay team</w:t>
      </w:r>
      <w:r>
        <w:t xml:space="preserve"> </w:t>
      </w:r>
      <w:r w:rsidR="009E6B49">
        <w:t>.</w:t>
      </w:r>
    </w:p>
    <w:p w14:paraId="601809B7" w14:textId="77777777" w:rsidR="0053096C" w:rsidRDefault="0053096C" w:rsidP="002F2F8E">
      <w:pPr>
        <w:tabs>
          <w:tab w:val="left" w:pos="1800"/>
        </w:tabs>
        <w:rPr>
          <w:b/>
        </w:rPr>
      </w:pPr>
    </w:p>
    <w:p w14:paraId="1539AA91" w14:textId="77777777" w:rsidR="002F2F8E" w:rsidRDefault="002F2F8E" w:rsidP="002F2F8E">
      <w:pPr>
        <w:tabs>
          <w:tab w:val="left" w:pos="1800"/>
        </w:tabs>
      </w:pPr>
      <w:r w:rsidRPr="00EF5A54">
        <w:rPr>
          <w:b/>
        </w:rPr>
        <w:t>Track:</w:t>
      </w:r>
      <w:r>
        <w:tab/>
        <w:t>8-lane, all-weather track.  Jumping surfaces are the same.</w:t>
      </w:r>
    </w:p>
    <w:p w14:paraId="60514488" w14:textId="77777777" w:rsidR="0053096C" w:rsidRDefault="0053096C" w:rsidP="002F2F8E">
      <w:pPr>
        <w:tabs>
          <w:tab w:val="left" w:pos="1440"/>
          <w:tab w:val="left" w:pos="1800"/>
        </w:tabs>
        <w:rPr>
          <w:b/>
        </w:rPr>
      </w:pPr>
    </w:p>
    <w:p w14:paraId="28BEF6AA" w14:textId="032A034B" w:rsidR="002F2F8E" w:rsidRDefault="002F2F8E" w:rsidP="002F2F8E">
      <w:pPr>
        <w:tabs>
          <w:tab w:val="left" w:pos="1440"/>
          <w:tab w:val="left" w:pos="1800"/>
        </w:tabs>
      </w:pPr>
      <w:r w:rsidRPr="00EF5A54">
        <w:rPr>
          <w:b/>
        </w:rPr>
        <w:t>Spikes:</w:t>
      </w:r>
      <w:r>
        <w:tab/>
      </w:r>
      <w:r>
        <w:tab/>
      </w:r>
      <w:r w:rsidR="0031058F">
        <w:t>1/4</w:t>
      </w:r>
      <w:r>
        <w:t>” pyramid style.  Longer spikes will result in disqualification</w:t>
      </w:r>
    </w:p>
    <w:p w14:paraId="384123E8" w14:textId="77777777" w:rsidR="0053096C" w:rsidRDefault="0053096C" w:rsidP="002F2F8E">
      <w:pPr>
        <w:tabs>
          <w:tab w:val="left" w:pos="1440"/>
          <w:tab w:val="left" w:pos="1800"/>
        </w:tabs>
        <w:rPr>
          <w:b/>
        </w:rPr>
      </w:pPr>
    </w:p>
    <w:p w14:paraId="360B43AA" w14:textId="77777777" w:rsidR="002F2F8E" w:rsidRDefault="002F2F8E" w:rsidP="002F2F8E">
      <w:pPr>
        <w:tabs>
          <w:tab w:val="left" w:pos="1440"/>
          <w:tab w:val="left" w:pos="1800"/>
        </w:tabs>
      </w:pPr>
      <w:r w:rsidRPr="00EF5A54">
        <w:rPr>
          <w:b/>
        </w:rPr>
        <w:t>Tape:</w:t>
      </w:r>
      <w:r>
        <w:tab/>
      </w:r>
      <w:r>
        <w:tab/>
        <w:t>No tape is permitted on track surface, runways, or jumping surfaces</w:t>
      </w:r>
    </w:p>
    <w:p w14:paraId="692F9610" w14:textId="77777777" w:rsidR="0053096C" w:rsidRDefault="0053096C" w:rsidP="002F2F8E">
      <w:pPr>
        <w:tabs>
          <w:tab w:val="left" w:pos="1440"/>
          <w:tab w:val="left" w:pos="1800"/>
        </w:tabs>
        <w:rPr>
          <w:b/>
        </w:rPr>
      </w:pPr>
    </w:p>
    <w:p w14:paraId="619CE4B0" w14:textId="77777777" w:rsidR="002F2F8E" w:rsidRDefault="002F2F8E" w:rsidP="002F2F8E">
      <w:pPr>
        <w:tabs>
          <w:tab w:val="left" w:pos="1440"/>
          <w:tab w:val="left" w:pos="1800"/>
        </w:tabs>
      </w:pPr>
      <w:r w:rsidRPr="00EF5A54">
        <w:rPr>
          <w:b/>
        </w:rPr>
        <w:t>Trainer:</w:t>
      </w:r>
      <w:r>
        <w:tab/>
      </w:r>
      <w:r>
        <w:tab/>
        <w:t>A trainer will be available.  Please provide tape if needed for your athletes.</w:t>
      </w:r>
    </w:p>
    <w:p w14:paraId="5AFE1DF6" w14:textId="77777777" w:rsidR="0053096C" w:rsidRDefault="0053096C" w:rsidP="002F2F8E">
      <w:pPr>
        <w:tabs>
          <w:tab w:val="left" w:pos="1440"/>
          <w:tab w:val="left" w:pos="1800"/>
        </w:tabs>
        <w:ind w:left="1800" w:hanging="1800"/>
        <w:contextualSpacing/>
        <w:rPr>
          <w:b/>
        </w:rPr>
      </w:pPr>
    </w:p>
    <w:p w14:paraId="61D04107" w14:textId="77777777" w:rsidR="002F2F8E" w:rsidRDefault="002F2F8E" w:rsidP="002F2F8E">
      <w:pPr>
        <w:tabs>
          <w:tab w:val="left" w:pos="1440"/>
          <w:tab w:val="left" w:pos="1800"/>
        </w:tabs>
        <w:ind w:left="1800" w:hanging="1800"/>
        <w:contextualSpacing/>
      </w:pPr>
      <w:r w:rsidRPr="00EF5A54">
        <w:rPr>
          <w:b/>
        </w:rPr>
        <w:t>Field Events:</w:t>
      </w:r>
      <w:r>
        <w:tab/>
      </w:r>
      <w:r>
        <w:tab/>
        <w:t>Starting heights will be announced at coaches meeting.</w:t>
      </w:r>
    </w:p>
    <w:p w14:paraId="0D5BA182" w14:textId="77777777" w:rsidR="002F2F8E" w:rsidRDefault="002F2F8E" w:rsidP="002F2F8E">
      <w:pPr>
        <w:tabs>
          <w:tab w:val="left" w:pos="1440"/>
          <w:tab w:val="left" w:pos="1800"/>
        </w:tabs>
      </w:pPr>
    </w:p>
    <w:p w14:paraId="0F4FA44A" w14:textId="77777777" w:rsidR="002F2F8E" w:rsidRDefault="002F2F8E" w:rsidP="002F2F8E">
      <w:pPr>
        <w:tabs>
          <w:tab w:val="left" w:pos="1440"/>
          <w:tab w:val="left" w:pos="1800"/>
        </w:tabs>
        <w:ind w:left="1800" w:hanging="1800"/>
      </w:pPr>
      <w:r w:rsidRPr="00EF5A54">
        <w:rPr>
          <w:b/>
        </w:rPr>
        <w:t>Tents</w:t>
      </w:r>
      <w:r w:rsidR="006A38A6">
        <w:rPr>
          <w:b/>
        </w:rPr>
        <w:t xml:space="preserve"> and team camps</w:t>
      </w:r>
      <w:r w:rsidRPr="00EF5A54">
        <w:rPr>
          <w:b/>
        </w:rPr>
        <w:t>:</w:t>
      </w:r>
      <w:r w:rsidR="006A38A6">
        <w:tab/>
      </w:r>
      <w:r w:rsidR="0053096C">
        <w:t>T</w:t>
      </w:r>
      <w:r>
        <w:t xml:space="preserve">ents on the </w:t>
      </w:r>
      <w:r w:rsidR="0053096C">
        <w:t xml:space="preserve">east side in the away bleachers. </w:t>
      </w:r>
      <w:r>
        <w:t xml:space="preserve">Please do not set up tents </w:t>
      </w:r>
      <w:r w:rsidR="006A38A6">
        <w:t xml:space="preserve">or team camps </w:t>
      </w:r>
      <w:r>
        <w:t>in the main (west) bleachers.  Thank you for cleaning your area before you leave.</w:t>
      </w:r>
      <w:r>
        <w:tab/>
      </w:r>
    </w:p>
    <w:p w14:paraId="7D5E56DD" w14:textId="77777777" w:rsidR="002F2F8E" w:rsidRDefault="002F2F8E"/>
    <w:p w14:paraId="27374E07" w14:textId="77777777" w:rsidR="006E6909" w:rsidRDefault="006E6909" w:rsidP="0053096C">
      <w:pPr>
        <w:tabs>
          <w:tab w:val="left" w:pos="2160"/>
        </w:tabs>
        <w:rPr>
          <w:b/>
          <w:u w:val="single"/>
        </w:rPr>
      </w:pPr>
    </w:p>
    <w:p w14:paraId="0FB93232" w14:textId="77777777" w:rsidR="006E6909" w:rsidRDefault="006E6909" w:rsidP="0053096C">
      <w:pPr>
        <w:tabs>
          <w:tab w:val="left" w:pos="2160"/>
        </w:tabs>
        <w:rPr>
          <w:b/>
          <w:u w:val="single"/>
        </w:rPr>
      </w:pPr>
    </w:p>
    <w:p w14:paraId="4EC75EDC" w14:textId="77777777" w:rsidR="006E6909" w:rsidRDefault="006E6909" w:rsidP="0053096C">
      <w:pPr>
        <w:tabs>
          <w:tab w:val="left" w:pos="2160"/>
        </w:tabs>
        <w:rPr>
          <w:b/>
          <w:u w:val="single"/>
        </w:rPr>
      </w:pPr>
    </w:p>
    <w:p w14:paraId="518F0EB0" w14:textId="77777777" w:rsidR="006E6909" w:rsidRDefault="006E6909" w:rsidP="0053096C">
      <w:pPr>
        <w:tabs>
          <w:tab w:val="left" w:pos="2160"/>
        </w:tabs>
        <w:rPr>
          <w:b/>
          <w:u w:val="single"/>
        </w:rPr>
      </w:pPr>
    </w:p>
    <w:p w14:paraId="78335DEF" w14:textId="77777777" w:rsidR="0053096C" w:rsidRDefault="0053096C" w:rsidP="0053096C">
      <w:pPr>
        <w:tabs>
          <w:tab w:val="left" w:pos="2160"/>
        </w:tabs>
        <w:rPr>
          <w:b/>
        </w:rPr>
      </w:pPr>
      <w:r w:rsidRPr="00224F10">
        <w:rPr>
          <w:b/>
          <w:u w:val="single"/>
        </w:rPr>
        <w:t>TIME AND PICK PLACE FINISH</w:t>
      </w:r>
      <w:r w:rsidRPr="00224F10">
        <w:rPr>
          <w:b/>
        </w:rPr>
        <w:t>—</w:t>
      </w:r>
      <w:r>
        <w:rPr>
          <w:b/>
        </w:rPr>
        <w:t>Please provide a coach as</w:t>
      </w:r>
      <w:r w:rsidRPr="00224F10">
        <w:rPr>
          <w:b/>
        </w:rPr>
        <w:t xml:space="preserve"> back up timers for the FAT System.  </w:t>
      </w:r>
    </w:p>
    <w:p w14:paraId="65A79E85" w14:textId="77777777" w:rsidR="00322488" w:rsidRDefault="00322488" w:rsidP="0053096C">
      <w:pPr>
        <w:tabs>
          <w:tab w:val="left" w:pos="2160"/>
        </w:tabs>
        <w:rPr>
          <w:b/>
        </w:rPr>
      </w:pPr>
    </w:p>
    <w:p w14:paraId="6A794887" w14:textId="00B8C77E" w:rsidR="006D2382" w:rsidRDefault="00322488" w:rsidP="0053096C">
      <w:pPr>
        <w:tabs>
          <w:tab w:val="left" w:pos="2160"/>
        </w:tabs>
      </w:pPr>
      <w:r>
        <w:rPr>
          <w:b/>
        </w:rPr>
        <w:lastRenderedPageBreak/>
        <w:t xml:space="preserve">Exchange zone judges: </w:t>
      </w:r>
      <w:r w:rsidR="006D2382">
        <w:rPr>
          <w:b/>
        </w:rPr>
        <w:tab/>
      </w:r>
      <w:r>
        <w:t>4x200</w:t>
      </w:r>
      <w:r w:rsidR="006D2382">
        <w:tab/>
      </w:r>
      <w:r>
        <w:t>1</w:t>
      </w:r>
      <w:r w:rsidR="00AC7B1E">
        <w:t xml:space="preserve"> </w:t>
      </w:r>
      <w:r>
        <w:t>&amp;</w:t>
      </w:r>
      <w:r w:rsidR="00AC7B1E">
        <w:t xml:space="preserve"> </w:t>
      </w:r>
      <w:r>
        <w:t xml:space="preserve">3 </w:t>
      </w:r>
      <w:r w:rsidR="0031058F">
        <w:t xml:space="preserve">exchange </w:t>
      </w:r>
      <w:r w:rsidR="006D2382">
        <w:t>Staley</w:t>
      </w:r>
      <w:r w:rsidR="00835BA2">
        <w:t>, 2</w:t>
      </w:r>
      <w:r w:rsidR="00835BA2" w:rsidRPr="00835BA2">
        <w:rPr>
          <w:vertAlign w:val="superscript"/>
        </w:rPr>
        <w:t>nd</w:t>
      </w:r>
      <w:r w:rsidR="00835BA2">
        <w:t xml:space="preserve"> exchange Park Hill</w:t>
      </w:r>
      <w:r>
        <w:tab/>
        <w:t xml:space="preserve">    </w:t>
      </w:r>
    </w:p>
    <w:p w14:paraId="49E058AE" w14:textId="58A4E5FC" w:rsidR="006D2382" w:rsidRDefault="00322488" w:rsidP="006D2382">
      <w:pPr>
        <w:tabs>
          <w:tab w:val="left" w:pos="2160"/>
        </w:tabs>
        <w:ind w:left="2880"/>
      </w:pPr>
      <w:r>
        <w:t>4x100</w:t>
      </w:r>
      <w:r w:rsidR="006D2382">
        <w:tab/>
      </w:r>
      <w:r>
        <w:t>1-</w:t>
      </w:r>
      <w:r w:rsidR="001054F7">
        <w:t>St. Joe Central</w:t>
      </w:r>
    </w:p>
    <w:p w14:paraId="3EB6EBCB" w14:textId="71399DAD" w:rsidR="006D2382" w:rsidRDefault="006D2382" w:rsidP="006D2382">
      <w:pPr>
        <w:tabs>
          <w:tab w:val="left" w:pos="2160"/>
        </w:tabs>
        <w:ind w:left="2880"/>
      </w:pPr>
      <w:r>
        <w:tab/>
      </w:r>
      <w:r w:rsidR="00322488">
        <w:t xml:space="preserve">2- </w:t>
      </w:r>
      <w:r w:rsidR="000D0615">
        <w:t>Park Hill South</w:t>
      </w:r>
      <w:r>
        <w:t xml:space="preserve"> </w:t>
      </w:r>
    </w:p>
    <w:p w14:paraId="0A80A9C2" w14:textId="000BDC0D" w:rsidR="00322488" w:rsidRPr="00322488" w:rsidRDefault="006D2382" w:rsidP="006D2382">
      <w:pPr>
        <w:tabs>
          <w:tab w:val="left" w:pos="2160"/>
        </w:tabs>
        <w:ind w:left="2880"/>
      </w:pPr>
      <w:r>
        <w:tab/>
        <w:t>3- North Kansas City</w:t>
      </w:r>
      <w:r w:rsidR="00322488">
        <w:tab/>
      </w:r>
    </w:p>
    <w:p w14:paraId="04FD373F" w14:textId="77777777" w:rsidR="0053096C" w:rsidRDefault="0053096C" w:rsidP="0053096C">
      <w:pPr>
        <w:tabs>
          <w:tab w:val="left" w:pos="2160"/>
        </w:tabs>
        <w:rPr>
          <w:b/>
        </w:rPr>
      </w:pPr>
    </w:p>
    <w:p w14:paraId="013D0F1B" w14:textId="77777777" w:rsidR="0053096C" w:rsidRPr="00224F10" w:rsidRDefault="0053096C" w:rsidP="0053096C">
      <w:pPr>
        <w:tabs>
          <w:tab w:val="left" w:pos="2160"/>
        </w:tabs>
      </w:pPr>
    </w:p>
    <w:p w14:paraId="1E794086" w14:textId="77777777" w:rsidR="00322488" w:rsidRDefault="00322488" w:rsidP="0053096C">
      <w:pPr>
        <w:rPr>
          <w:b/>
        </w:rPr>
      </w:pPr>
    </w:p>
    <w:p w14:paraId="2CAD139F" w14:textId="0A7F5657" w:rsidR="0053096C" w:rsidRDefault="0053096C" w:rsidP="0053096C">
      <w:pPr>
        <w:rPr>
          <w:b/>
        </w:rPr>
      </w:pPr>
      <w:r w:rsidRPr="00224F10">
        <w:rPr>
          <w:b/>
        </w:rPr>
        <w:t xml:space="preserve">Order of Events – </w:t>
      </w:r>
      <w:r w:rsidR="00B2619A">
        <w:rPr>
          <w:b/>
        </w:rPr>
        <w:t xml:space="preserve">Mark Gourley </w:t>
      </w:r>
      <w:r>
        <w:rPr>
          <w:b/>
        </w:rPr>
        <w:t>Invitational</w:t>
      </w:r>
    </w:p>
    <w:p w14:paraId="06D68FEC" w14:textId="77777777" w:rsidR="0053096C" w:rsidRDefault="0053096C" w:rsidP="0053096C">
      <w:pPr>
        <w:rPr>
          <w:b/>
        </w:rPr>
      </w:pPr>
    </w:p>
    <w:p w14:paraId="705C01B3" w14:textId="77777777" w:rsidR="0053096C" w:rsidRPr="00224F10" w:rsidRDefault="0053096C" w:rsidP="0053096C">
      <w:pPr>
        <w:rPr>
          <w:b/>
          <w:bCs/>
        </w:rPr>
      </w:pPr>
      <w:r>
        <w:rPr>
          <w:b/>
        </w:rPr>
        <w:t>3:30 - Coaches meeting at finish line tent</w:t>
      </w:r>
    </w:p>
    <w:p w14:paraId="14BA11A0" w14:textId="77777777" w:rsidR="0053096C" w:rsidRPr="0053096C" w:rsidRDefault="0053096C" w:rsidP="0053096C">
      <w:pPr>
        <w:pStyle w:val="Heading3"/>
        <w:rPr>
          <w:sz w:val="24"/>
          <w:szCs w:val="24"/>
          <w:u w:val="single"/>
        </w:rPr>
      </w:pPr>
      <w:r w:rsidRPr="0053096C">
        <w:rPr>
          <w:sz w:val="24"/>
          <w:szCs w:val="24"/>
          <w:u w:val="single"/>
        </w:rPr>
        <w:t>Running Events – All events are finals beginning at 4:00 with a rolling schedule</w:t>
      </w:r>
    </w:p>
    <w:p w14:paraId="4142DE0C" w14:textId="77777777" w:rsidR="0053096C" w:rsidRPr="00224F10" w:rsidRDefault="006A38A6" w:rsidP="0053096C">
      <w:r>
        <w:t>4x800 Meter Relay (</w:t>
      </w:r>
      <w:r w:rsidR="0053096C" w:rsidRPr="00224F10">
        <w:t>Girls followed by Boys)</w:t>
      </w:r>
    </w:p>
    <w:p w14:paraId="3D4D51AB" w14:textId="77777777" w:rsidR="0053096C" w:rsidRPr="00224F10" w:rsidRDefault="0053096C" w:rsidP="0053096C">
      <w:r w:rsidRPr="00224F10">
        <w:t>100/110 Meter High Hurdles (Girls followed by Boys)</w:t>
      </w:r>
    </w:p>
    <w:p w14:paraId="5A42E8C2" w14:textId="77777777" w:rsidR="0053096C" w:rsidRPr="00224F10" w:rsidRDefault="0053096C" w:rsidP="0053096C">
      <w:r w:rsidRPr="00224F10">
        <w:t>100 Meter Run (Girls followed by Boys)</w:t>
      </w:r>
    </w:p>
    <w:p w14:paraId="53E839EF" w14:textId="77777777" w:rsidR="0053096C" w:rsidRPr="00224F10" w:rsidRDefault="0053096C" w:rsidP="0053096C">
      <w:r w:rsidRPr="00224F10">
        <w:t>4x200 Meter Relay (Girls followed by Boys)</w:t>
      </w:r>
    </w:p>
    <w:p w14:paraId="0F036F67" w14:textId="77777777" w:rsidR="0053096C" w:rsidRPr="00224F10" w:rsidRDefault="0053096C" w:rsidP="0053096C">
      <w:r w:rsidRPr="00224F10">
        <w:t>1600 Meter Run (Girls followed by Boys)</w:t>
      </w:r>
    </w:p>
    <w:p w14:paraId="11D57346" w14:textId="77777777" w:rsidR="0053096C" w:rsidRPr="00224F10" w:rsidRDefault="0053096C" w:rsidP="0053096C">
      <w:r w:rsidRPr="00224F10">
        <w:t>4x100 Meter Run (Girls followed by Boys)</w:t>
      </w:r>
    </w:p>
    <w:p w14:paraId="44B40864" w14:textId="77777777" w:rsidR="0053096C" w:rsidRPr="00224F10" w:rsidRDefault="0053096C" w:rsidP="0053096C">
      <w:r w:rsidRPr="00224F10">
        <w:t>400 Meter Run (Girls followed by Boys)</w:t>
      </w:r>
    </w:p>
    <w:p w14:paraId="49B2B480" w14:textId="77777777" w:rsidR="0053096C" w:rsidRPr="00224F10" w:rsidRDefault="0053096C" w:rsidP="0053096C">
      <w:r w:rsidRPr="00224F10">
        <w:t>300 Meter Intermediate Hurdles (Girls followed by Boys)</w:t>
      </w:r>
    </w:p>
    <w:p w14:paraId="67C379F9" w14:textId="77777777" w:rsidR="0053096C" w:rsidRPr="00224F10" w:rsidRDefault="0053096C" w:rsidP="0053096C">
      <w:r w:rsidRPr="00224F10">
        <w:t>800 Meter Run (Girls followed by Boys)</w:t>
      </w:r>
    </w:p>
    <w:p w14:paraId="512B3FBD" w14:textId="77777777" w:rsidR="0053096C" w:rsidRDefault="0053096C" w:rsidP="0053096C">
      <w:r w:rsidRPr="00224F10">
        <w:t>200 Meter Run (Girls followed by Boys)</w:t>
      </w:r>
    </w:p>
    <w:p w14:paraId="0339204A" w14:textId="77777777" w:rsidR="0053096C" w:rsidRPr="00224F10" w:rsidRDefault="0053096C" w:rsidP="0053096C">
      <w:r w:rsidRPr="00224F10">
        <w:t>3200 Meter Run (Girls followed by Boys)</w:t>
      </w:r>
    </w:p>
    <w:p w14:paraId="41985634" w14:textId="77777777" w:rsidR="0053096C" w:rsidRDefault="0053096C" w:rsidP="0053096C">
      <w:r w:rsidRPr="00224F10">
        <w:t>4x400 Meter Relay (Girls followed by Boys)</w:t>
      </w:r>
    </w:p>
    <w:p w14:paraId="0C2FDFE3" w14:textId="77777777" w:rsidR="0053096C" w:rsidRDefault="0053096C" w:rsidP="0053096C"/>
    <w:p w14:paraId="23ACCD86" w14:textId="77777777" w:rsidR="0053096C" w:rsidRPr="00224F10" w:rsidRDefault="0053096C" w:rsidP="0053096C">
      <w:pPr>
        <w:pStyle w:val="Heading2"/>
        <w:rPr>
          <w:b w:val="0"/>
          <w:bCs w:val="0"/>
          <w:sz w:val="24"/>
          <w:szCs w:val="24"/>
        </w:rPr>
      </w:pPr>
      <w:r>
        <w:rPr>
          <w:sz w:val="24"/>
          <w:szCs w:val="24"/>
          <w:u w:val="single"/>
        </w:rPr>
        <w:t>Field Events – beginning at 4</w:t>
      </w:r>
      <w:r w:rsidRPr="00224F10">
        <w:rPr>
          <w:sz w:val="24"/>
          <w:szCs w:val="24"/>
          <w:u w:val="single"/>
        </w:rPr>
        <w:t>:00</w:t>
      </w:r>
    </w:p>
    <w:p w14:paraId="37556127" w14:textId="77777777" w:rsidR="0053096C" w:rsidRPr="00224F10" w:rsidRDefault="0053096C" w:rsidP="0053096C">
      <w:r w:rsidRPr="00224F10">
        <w:t>Discus (</w:t>
      </w:r>
      <w:r>
        <w:t>Boys followed by Girls) begins 4</w:t>
      </w:r>
      <w:r w:rsidRPr="00224F10">
        <w:t>pm</w:t>
      </w:r>
    </w:p>
    <w:p w14:paraId="617CD5FB" w14:textId="77777777" w:rsidR="0053096C" w:rsidRPr="00224F10" w:rsidRDefault="0053096C" w:rsidP="0053096C">
      <w:r w:rsidRPr="00224F10">
        <w:t>Shot Put (</w:t>
      </w:r>
      <w:r>
        <w:t>Girls followed by Boys) begins 4</w:t>
      </w:r>
      <w:r w:rsidRPr="00224F10">
        <w:t>pm</w:t>
      </w:r>
    </w:p>
    <w:p w14:paraId="0D29DC99" w14:textId="77777777" w:rsidR="0053096C" w:rsidRPr="00224F10" w:rsidRDefault="0053096C" w:rsidP="0053096C">
      <w:r w:rsidRPr="00224F10">
        <w:t>Triple Jump (4 jumps each athlete/cafeteria style: G</w:t>
      </w:r>
      <w:r>
        <w:t>irls followed by Boys) North end of the track beginning at 4</w:t>
      </w:r>
      <w:r w:rsidRPr="00224F10">
        <w:t>pm</w:t>
      </w:r>
    </w:p>
    <w:p w14:paraId="1A0087F7" w14:textId="028D8DE8" w:rsidR="0053096C" w:rsidRPr="00224F10" w:rsidRDefault="0053096C" w:rsidP="0053096C">
      <w:r w:rsidRPr="00224F10">
        <w:t>Long Jump (4 jumps each athlete/cafeteria style Bo</w:t>
      </w:r>
      <w:r w:rsidR="006A38A6">
        <w:t xml:space="preserve">ys followed by </w:t>
      </w:r>
      <w:r>
        <w:t>Girls) South</w:t>
      </w:r>
      <w:r w:rsidRPr="00224F10">
        <w:t xml:space="preserve"> end of the</w:t>
      </w:r>
      <w:r>
        <w:t xml:space="preserve"> track beginning at 4</w:t>
      </w:r>
      <w:r w:rsidRPr="00224F10">
        <w:t>pm</w:t>
      </w:r>
    </w:p>
    <w:p w14:paraId="216CD2EB" w14:textId="77777777" w:rsidR="0053096C" w:rsidRPr="00224F10" w:rsidRDefault="0053096C" w:rsidP="0053096C">
      <w:r w:rsidRPr="00224F10">
        <w:t>High Jump (Boys fol</w:t>
      </w:r>
      <w:r>
        <w:t>lowed by Girls—3 alive) begins 4</w:t>
      </w:r>
      <w:r w:rsidRPr="00224F10">
        <w:t>pm</w:t>
      </w:r>
    </w:p>
    <w:p w14:paraId="66E44016" w14:textId="77777777" w:rsidR="0053096C" w:rsidRDefault="0053096C" w:rsidP="0053096C">
      <w:r w:rsidRPr="00224F10">
        <w:t>Pole Vault (Girls fo</w:t>
      </w:r>
      <w:r>
        <w:t>llowed by Boys—5 alive) begins 4</w:t>
      </w:r>
      <w:r w:rsidRPr="00224F10">
        <w:t>pm</w:t>
      </w:r>
    </w:p>
    <w:p w14:paraId="5D7B671B" w14:textId="0B89B52E" w:rsidR="007278DC" w:rsidRDefault="007278DC" w:rsidP="0053096C">
      <w:r>
        <w:t xml:space="preserve">Javelin (Girls followed by Boys) Begins at 4pm </w:t>
      </w:r>
    </w:p>
    <w:p w14:paraId="3CF86C85" w14:textId="21680DBD" w:rsidR="00CD0241" w:rsidRDefault="00CD0241" w:rsidP="0053096C"/>
    <w:p w14:paraId="04600954" w14:textId="197F15F0" w:rsidR="00CD0241" w:rsidRDefault="00CD0241" w:rsidP="00CD0241">
      <w:pPr>
        <w:rPr>
          <w:color w:val="1F497D"/>
          <w:sz w:val="22"/>
          <w:szCs w:val="22"/>
        </w:rPr>
      </w:pPr>
      <w:r>
        <w:rPr>
          <w:color w:val="1F497D"/>
        </w:rPr>
        <w:t>We will start with boys long and girls triple at 4pm.  Athletes will have an hour and 15 minutes to get in four jumps.  We will have 15 minutes for girls long and boys triple to get run-throughs in and then we’ll start the second session at 5:30. </w:t>
      </w:r>
    </w:p>
    <w:p w14:paraId="2FE3D7A4" w14:textId="77777777" w:rsidR="00CD0241" w:rsidRPr="00224F10" w:rsidRDefault="00CD0241" w:rsidP="0053096C"/>
    <w:p w14:paraId="622F4BDA" w14:textId="77777777" w:rsidR="0053096C" w:rsidRPr="00224F10" w:rsidRDefault="0053096C" w:rsidP="0053096C"/>
    <w:p w14:paraId="4B7DCA41" w14:textId="77777777" w:rsidR="0053096C" w:rsidRDefault="0053096C"/>
    <w:sectPr w:rsidR="0053096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BCA00" w14:textId="77777777" w:rsidR="000D771B" w:rsidRDefault="000D771B" w:rsidP="0053096C">
      <w:r>
        <w:separator/>
      </w:r>
    </w:p>
  </w:endnote>
  <w:endnote w:type="continuationSeparator" w:id="0">
    <w:p w14:paraId="42E40C08" w14:textId="77777777" w:rsidR="000D771B" w:rsidRDefault="000D771B" w:rsidP="00530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stellar">
    <w:panose1 w:val="020A0402060406010301"/>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5E772" w14:textId="77777777" w:rsidR="000D771B" w:rsidRDefault="000D771B" w:rsidP="0053096C">
      <w:r>
        <w:separator/>
      </w:r>
    </w:p>
  </w:footnote>
  <w:footnote w:type="continuationSeparator" w:id="0">
    <w:p w14:paraId="10193C85" w14:textId="77777777" w:rsidR="000D771B" w:rsidRDefault="000D771B" w:rsidP="00530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C2EB" w14:textId="3894E6A6" w:rsidR="0053096C" w:rsidRPr="0053096C" w:rsidRDefault="00847746" w:rsidP="0053096C">
    <w:pPr>
      <w:tabs>
        <w:tab w:val="left" w:pos="1800"/>
      </w:tabs>
      <w:jc w:val="center"/>
      <w:rPr>
        <w:rFonts w:ascii="Castellar" w:hAnsi="Castellar"/>
        <w:b/>
        <w:sz w:val="48"/>
        <w:szCs w:val="48"/>
      </w:rPr>
    </w:pPr>
    <w:r>
      <w:rPr>
        <w:rFonts w:ascii="Castellar" w:hAnsi="Castellar"/>
        <w:b/>
        <w:sz w:val="48"/>
        <w:szCs w:val="48"/>
      </w:rPr>
      <w:t xml:space="preserve">Mark Gourley </w:t>
    </w:r>
    <w:r w:rsidR="0053096C" w:rsidRPr="00C07B14">
      <w:rPr>
        <w:rFonts w:ascii="Castellar" w:hAnsi="Castellar"/>
        <w:b/>
        <w:sz w:val="48"/>
        <w:szCs w:val="48"/>
      </w:rPr>
      <w:t>Invitational</w:t>
    </w:r>
    <w:r w:rsidR="0033491E">
      <w:rPr>
        <w:rFonts w:ascii="Castellar" w:hAnsi="Castellar"/>
        <w:b/>
        <w:sz w:val="48"/>
        <w:szCs w:val="48"/>
      </w:rPr>
      <w:t xml:space="preserve"> 202</w:t>
    </w:r>
    <w:r>
      <w:rPr>
        <w:rFonts w:ascii="Castellar" w:hAnsi="Castellar"/>
        <w:b/>
        <w:sz w:val="48"/>
        <w:szCs w:val="48"/>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B14"/>
    <w:rsid w:val="0002252D"/>
    <w:rsid w:val="00070910"/>
    <w:rsid w:val="000C753D"/>
    <w:rsid w:val="000C7B19"/>
    <w:rsid w:val="000D0615"/>
    <w:rsid w:val="000D771B"/>
    <w:rsid w:val="000F500D"/>
    <w:rsid w:val="001042B3"/>
    <w:rsid w:val="001054F7"/>
    <w:rsid w:val="002942C9"/>
    <w:rsid w:val="002F2F8E"/>
    <w:rsid w:val="0031058F"/>
    <w:rsid w:val="003111AF"/>
    <w:rsid w:val="00322488"/>
    <w:rsid w:val="00324090"/>
    <w:rsid w:val="0033491E"/>
    <w:rsid w:val="004F55B3"/>
    <w:rsid w:val="00500116"/>
    <w:rsid w:val="0053096C"/>
    <w:rsid w:val="005F1E05"/>
    <w:rsid w:val="00606CBA"/>
    <w:rsid w:val="00646721"/>
    <w:rsid w:val="006A38A6"/>
    <w:rsid w:val="006D2382"/>
    <w:rsid w:val="006E6909"/>
    <w:rsid w:val="0070163F"/>
    <w:rsid w:val="007278DC"/>
    <w:rsid w:val="00731E08"/>
    <w:rsid w:val="007B18CB"/>
    <w:rsid w:val="00835BA2"/>
    <w:rsid w:val="00847746"/>
    <w:rsid w:val="008F1994"/>
    <w:rsid w:val="00942977"/>
    <w:rsid w:val="009D2F50"/>
    <w:rsid w:val="009E6B49"/>
    <w:rsid w:val="00A54CAB"/>
    <w:rsid w:val="00A74391"/>
    <w:rsid w:val="00AC7B1E"/>
    <w:rsid w:val="00B2619A"/>
    <w:rsid w:val="00B35E50"/>
    <w:rsid w:val="00B62C79"/>
    <w:rsid w:val="00B7785B"/>
    <w:rsid w:val="00BF6FFC"/>
    <w:rsid w:val="00C07B14"/>
    <w:rsid w:val="00CD0241"/>
    <w:rsid w:val="00D038E1"/>
    <w:rsid w:val="00D12013"/>
    <w:rsid w:val="00D47F34"/>
    <w:rsid w:val="00D50C4E"/>
    <w:rsid w:val="00D65B9E"/>
    <w:rsid w:val="00F23B16"/>
    <w:rsid w:val="00F451FA"/>
    <w:rsid w:val="00F61FC8"/>
    <w:rsid w:val="00FA033B"/>
    <w:rsid w:val="00FF2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D5400"/>
  <w15:chartTrackingRefBased/>
  <w15:docId w15:val="{A8506B1F-E164-4395-8F45-5D036F21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B1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53096C"/>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qFormat/>
    <w:rsid w:val="0053096C"/>
    <w:pPr>
      <w:keepNext/>
      <w:spacing w:before="240" w:after="60"/>
      <w:outlineLvl w:val="2"/>
    </w:pPr>
    <w:rPr>
      <w:rFonts w:ascii="Calibri" w:eastAsia="MS Gothic" w:hAnsi="Calibr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07B14"/>
    <w:rPr>
      <w:color w:val="0000FF"/>
      <w:u w:val="single"/>
    </w:rPr>
  </w:style>
  <w:style w:type="paragraph" w:styleId="Header">
    <w:name w:val="header"/>
    <w:basedOn w:val="Normal"/>
    <w:link w:val="HeaderChar"/>
    <w:uiPriority w:val="99"/>
    <w:unhideWhenUsed/>
    <w:rsid w:val="0053096C"/>
    <w:pPr>
      <w:tabs>
        <w:tab w:val="center" w:pos="4680"/>
        <w:tab w:val="right" w:pos="9360"/>
      </w:tabs>
    </w:pPr>
  </w:style>
  <w:style w:type="character" w:customStyle="1" w:styleId="HeaderChar">
    <w:name w:val="Header Char"/>
    <w:basedOn w:val="DefaultParagraphFont"/>
    <w:link w:val="Header"/>
    <w:uiPriority w:val="99"/>
    <w:rsid w:val="0053096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3096C"/>
    <w:pPr>
      <w:tabs>
        <w:tab w:val="center" w:pos="4680"/>
        <w:tab w:val="right" w:pos="9360"/>
      </w:tabs>
    </w:pPr>
  </w:style>
  <w:style w:type="character" w:customStyle="1" w:styleId="FooterChar">
    <w:name w:val="Footer Char"/>
    <w:basedOn w:val="DefaultParagraphFont"/>
    <w:link w:val="Footer"/>
    <w:uiPriority w:val="99"/>
    <w:rsid w:val="0053096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53096C"/>
    <w:rPr>
      <w:rFonts w:ascii="Calibri" w:eastAsia="MS Gothic" w:hAnsi="Calibri" w:cs="Times New Roman"/>
      <w:b/>
      <w:bCs/>
      <w:sz w:val="26"/>
      <w:szCs w:val="26"/>
    </w:rPr>
  </w:style>
  <w:style w:type="character" w:customStyle="1" w:styleId="Heading2Char">
    <w:name w:val="Heading 2 Char"/>
    <w:basedOn w:val="DefaultParagraphFont"/>
    <w:link w:val="Heading2"/>
    <w:rsid w:val="0053096C"/>
    <w:rPr>
      <w:rFonts w:ascii="Calibri" w:eastAsia="MS Gothic" w:hAnsi="Calibri" w:cs="Times New Roman"/>
      <w:b/>
      <w:bCs/>
      <w:i/>
      <w:iCs/>
      <w:sz w:val="28"/>
      <w:szCs w:val="28"/>
    </w:rPr>
  </w:style>
  <w:style w:type="character" w:styleId="UnresolvedMention">
    <w:name w:val="Unresolved Mention"/>
    <w:basedOn w:val="DefaultParagraphFont"/>
    <w:uiPriority w:val="99"/>
    <w:semiHidden/>
    <w:unhideWhenUsed/>
    <w:rsid w:val="000F50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48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uens@parkhill.k12.mo.us" TargetMode="External"/><Relationship Id="rId5" Type="http://schemas.openxmlformats.org/officeDocument/2006/relationships/styles" Target="styles.xml"/><Relationship Id="rId10" Type="http://schemas.openxmlformats.org/officeDocument/2006/relationships/hyperlink" Target="mailto:ageej@parkhill.k12.mo.us"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fr\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B59AF29BF27A438AA6F2C401136B7A" ma:contentTypeVersion="34" ma:contentTypeDescription="Create a new document." ma:contentTypeScope="" ma:versionID="dad2f0a8379007be50de72b1d46f5298">
  <xsd:schema xmlns:xsd="http://www.w3.org/2001/XMLSchema" xmlns:xs="http://www.w3.org/2001/XMLSchema" xmlns:p="http://schemas.microsoft.com/office/2006/metadata/properties" xmlns:ns3="7a70c0e6-b9e0-44c6-bed7-6ccd9fc0be1e" xmlns:ns4="233c1cc0-8f1b-44a9-b046-5e9a182b93aa" targetNamespace="http://schemas.microsoft.com/office/2006/metadata/properties" ma:root="true" ma:fieldsID="87d7e80a806113d44aaf7397e2047fc6" ns3:_="" ns4:_="">
    <xsd:import namespace="7a70c0e6-b9e0-44c6-bed7-6ccd9fc0be1e"/>
    <xsd:import namespace="233c1cc0-8f1b-44a9-b046-5e9a182b93aa"/>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CultureName"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4:SharedWithUsers" minOccurs="0"/>
                <xsd:element ref="ns4:SharedWithDetails" minOccurs="0"/>
                <xsd:element ref="ns4:SharingHintHash" minOccurs="0"/>
                <xsd:element ref="ns3:Self_Registration_Enabled0" minOccurs="0"/>
                <xsd:element ref="ns3:Templates" minOccurs="0"/>
                <xsd:element ref="ns3:TeamsChannelId" minOccurs="0"/>
                <xsd:element ref="ns3:IsNotebookLocked" minOccurs="0"/>
                <xsd:element ref="ns3:Math_Settings" minOccurs="0"/>
                <xsd:element ref="ns3:Distribution_Groups" minOccurs="0"/>
                <xsd:element ref="ns3:LMS_Mappings" minOccurs="0"/>
                <xsd:element ref="ns3:Teams_Channel_Section_Location"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0c0e6-b9e0-44c6-bed7-6ccd9fc0be1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chers" ma:index="1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7" nillable="true" ma:displayName="Invited Teachers" ma:internalName="Invited_Teachers">
      <xsd:simpleType>
        <xsd:restriction base="dms:Note">
          <xsd:maxLength value="255"/>
        </xsd:restriction>
      </xsd:simpleType>
    </xsd:element>
    <xsd:element name="Invited_Students" ma:index="18" nillable="true" ma:displayName="Invited Students" ma:internalName="Invited_Students">
      <xsd:simpleType>
        <xsd:restriction base="dms:Note">
          <xsd:maxLength value="255"/>
        </xsd:restriction>
      </xsd:simpleType>
    </xsd:element>
    <xsd:element name="Self_Registration_Enabled" ma:index="19" nillable="true" ma:displayName="Self_Registration_Enabled" ma:internalName="Self_Registration_Enabled">
      <xsd:simpleType>
        <xsd:restriction base="dms:Boolean"/>
      </xsd:simpleType>
    </xsd:element>
    <xsd:element name="Has_Teacher_Only_SectionGroup" ma:index="20" nillable="true" ma:displayName="Has Teacher Only SectionGroup" ma:internalName="Has_Teacher_Only_SectionGroup">
      <xsd:simpleType>
        <xsd:restriction base="dms:Boolean"/>
      </xsd:simpleType>
    </xsd:element>
    <xsd:element name="Is_Collaboration_Space_Locked" ma:index="21" nillable="true" ma:displayName="Is Collaboration Space Locked" ma:internalName="Is_Collaboration_Space_Locked">
      <xsd:simpleType>
        <xsd:restriction base="dms:Boolean"/>
      </xsd:simpleType>
    </xsd:element>
    <xsd:element name="Self_Registration_Enabled0" ma:index="25" nillable="true" ma:displayName="Self Registration Enabled" ma:internalName="Self_Registration_Enabled0">
      <xsd:simpleType>
        <xsd:restriction base="dms:Boolean"/>
      </xsd:simpleType>
    </xsd:element>
    <xsd:element name="Templates" ma:index="26" nillable="true" ma:displayName="Templates" ma:internalName="Templates">
      <xsd:simpleType>
        <xsd:restriction base="dms:Note">
          <xsd:maxLength value="255"/>
        </xsd:restriction>
      </xsd:simpleType>
    </xsd:element>
    <xsd:element name="TeamsChannelId" ma:index="27" nillable="true" ma:displayName="Teams Channel Id" ma:internalName="TeamsChannelId">
      <xsd:simpleType>
        <xsd:restriction base="dms:Text"/>
      </xsd:simpleType>
    </xsd:element>
    <xsd:element name="IsNotebookLocked" ma:index="28" nillable="true" ma:displayName="Is Notebook Locked" ma:internalName="IsNotebookLocked">
      <xsd:simpleType>
        <xsd:restriction base="dms:Boolean"/>
      </xsd:simpleType>
    </xsd:element>
    <xsd:element name="Math_Settings" ma:index="29" nillable="true" ma:displayName="Math Settings" ma:internalName="Math_Settings">
      <xsd:simpleType>
        <xsd:restriction base="dms:Text"/>
      </xsd:simpleType>
    </xsd:element>
    <xsd:element name="Distribution_Groups" ma:index="30" nillable="true" ma:displayName="Distribution Groups" ma:internalName="Distribution_Groups">
      <xsd:simpleType>
        <xsd:restriction base="dms:Note">
          <xsd:maxLength value="255"/>
        </xsd:restriction>
      </xsd:simpleType>
    </xsd:element>
    <xsd:element name="LMS_Mappings" ma:index="31" nillable="true" ma:displayName="LMS Mappings" ma:internalName="LMS_Mappings">
      <xsd:simpleType>
        <xsd:restriction base="dms:Note">
          <xsd:maxLength value="255"/>
        </xsd:restriction>
      </xsd:simpleType>
    </xsd:element>
    <xsd:element name="Teams_Channel_Section_Location" ma:index="32" nillable="true" ma:displayName="Teams Channel Section Location" ma:internalName="Teams_Channel_Section_Location">
      <xsd:simpleType>
        <xsd:restriction base="dms:Text"/>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Tags" ma:index="35" nillable="true" ma:displayName="Tags" ma:internalName="MediaServiceAutoTags" ma:readOnly="true">
      <xsd:simpleType>
        <xsd:restriction base="dms:Text"/>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c1cc0-8f1b-44a9-b046-5e9a182b93aa"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element name="SharingHintHash" ma:index="2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3.xml><?xml version="1.0" encoding="utf-8"?>
<p:properties xmlns:p="http://schemas.microsoft.com/office/2006/metadata/properties" xmlns:xsi="http://www.w3.org/2001/XMLSchema-instance" xmlns:pc="http://schemas.microsoft.com/office/infopath/2007/PartnerControls">
  <documentManagement>
    <Invited_Students xmlns="7a70c0e6-b9e0-44c6-bed7-6ccd9fc0be1e" xsi:nil="true"/>
    <Owner xmlns="7a70c0e6-b9e0-44c6-bed7-6ccd9fc0be1e">
      <UserInfo>
        <DisplayName/>
        <AccountId xsi:nil="true"/>
        <AccountType/>
      </UserInfo>
    </Owner>
    <CultureName xmlns="7a70c0e6-b9e0-44c6-bed7-6ccd9fc0be1e" xsi:nil="true"/>
    <Students xmlns="7a70c0e6-b9e0-44c6-bed7-6ccd9fc0be1e">
      <UserInfo>
        <DisplayName/>
        <AccountId xsi:nil="true"/>
        <AccountType/>
      </UserInfo>
    </Students>
    <Has_Teacher_Only_SectionGroup xmlns="7a70c0e6-b9e0-44c6-bed7-6ccd9fc0be1e" xsi:nil="true"/>
    <AppVersion xmlns="7a70c0e6-b9e0-44c6-bed7-6ccd9fc0be1e" xsi:nil="true"/>
    <Invited_Teachers xmlns="7a70c0e6-b9e0-44c6-bed7-6ccd9fc0be1e" xsi:nil="true"/>
    <LMS_Mappings xmlns="7a70c0e6-b9e0-44c6-bed7-6ccd9fc0be1e" xsi:nil="true"/>
    <Teachers xmlns="7a70c0e6-b9e0-44c6-bed7-6ccd9fc0be1e">
      <UserInfo>
        <DisplayName/>
        <AccountId xsi:nil="true"/>
        <AccountType/>
      </UserInfo>
    </Teachers>
    <Self_Registration_Enabled0 xmlns="7a70c0e6-b9e0-44c6-bed7-6ccd9fc0be1e" xsi:nil="true"/>
    <Templates xmlns="7a70c0e6-b9e0-44c6-bed7-6ccd9fc0be1e" xsi:nil="true"/>
    <Math_Settings xmlns="7a70c0e6-b9e0-44c6-bed7-6ccd9fc0be1e" xsi:nil="true"/>
    <DefaultSectionNames xmlns="7a70c0e6-b9e0-44c6-bed7-6ccd9fc0be1e" xsi:nil="true"/>
    <Is_Collaboration_Space_Locked xmlns="7a70c0e6-b9e0-44c6-bed7-6ccd9fc0be1e" xsi:nil="true"/>
    <Teams_Channel_Section_Location xmlns="7a70c0e6-b9e0-44c6-bed7-6ccd9fc0be1e" xsi:nil="true"/>
    <FolderType xmlns="7a70c0e6-b9e0-44c6-bed7-6ccd9fc0be1e" xsi:nil="true"/>
    <Self_Registration_Enabled xmlns="7a70c0e6-b9e0-44c6-bed7-6ccd9fc0be1e" xsi:nil="true"/>
    <TeamsChannelId xmlns="7a70c0e6-b9e0-44c6-bed7-6ccd9fc0be1e" xsi:nil="true"/>
    <IsNotebookLocked xmlns="7a70c0e6-b9e0-44c6-bed7-6ccd9fc0be1e" xsi:nil="true"/>
    <NotebookType xmlns="7a70c0e6-b9e0-44c6-bed7-6ccd9fc0be1e" xsi:nil="true"/>
    <Student_Groups xmlns="7a70c0e6-b9e0-44c6-bed7-6ccd9fc0be1e">
      <UserInfo>
        <DisplayName/>
        <AccountId xsi:nil="true"/>
        <AccountType/>
      </UserInfo>
    </Student_Groups>
    <Distribution_Groups xmlns="7a70c0e6-b9e0-44c6-bed7-6ccd9fc0be1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6FD401-CE38-446D-A0DA-5A432B9FE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0c0e6-b9e0-44c6-bed7-6ccd9fc0be1e"/>
    <ds:schemaRef ds:uri="233c1cc0-8f1b-44a9-b046-5e9a182b9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B3A857-1EDA-4219-8A7B-0ED567587F2D}">
  <ds:schemaRefs>
    <ds:schemaRef ds:uri="urn:schemas-microsoft-com.VSTO2008Demos.ControlsStorage"/>
  </ds:schemaRefs>
</ds:datastoreItem>
</file>

<file path=customXml/itemProps3.xml><?xml version="1.0" encoding="utf-8"?>
<ds:datastoreItem xmlns:ds="http://schemas.openxmlformats.org/officeDocument/2006/customXml" ds:itemID="{119058DA-A5EE-4B76-8B7F-D53F719966CA}">
  <ds:schemaRefs>
    <ds:schemaRef ds:uri="http://schemas.microsoft.com/office/2006/metadata/properties"/>
    <ds:schemaRef ds:uri="http://schemas.microsoft.com/office/infopath/2007/PartnerControls"/>
    <ds:schemaRef ds:uri="7a70c0e6-b9e0-44c6-bed7-6ccd9fc0be1e"/>
  </ds:schemaRefs>
</ds:datastoreItem>
</file>

<file path=customXml/itemProps4.xml><?xml version="1.0" encoding="utf-8"?>
<ds:datastoreItem xmlns:ds="http://schemas.openxmlformats.org/officeDocument/2006/customXml" ds:itemID="{EE28884D-4382-4766-AC22-7B20354EC3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Chem4Word</Template>
  <TotalTime>3</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PHSD</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Self, Robert</dc:creator>
  <cp:keywords/>
  <dc:description/>
  <cp:lastModifiedBy>Agee, Jason</cp:lastModifiedBy>
  <cp:revision>4</cp:revision>
  <dcterms:created xsi:type="dcterms:W3CDTF">2024-04-09T14:47:00Z</dcterms:created>
  <dcterms:modified xsi:type="dcterms:W3CDTF">2024-04-24T14:12:00Z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0x010100E3B59AF29BF27A438AA6F2C401136B7A</vt:lpwstr>
  </property>
</Properties>
</file>